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9CBE" w14:textId="6D635AE5" w:rsidR="00553001" w:rsidRPr="00AA6D29" w:rsidRDefault="00000000" w:rsidP="007C65C9">
      <w:pPr>
        <w:pStyle w:val="Documenttitle"/>
      </w:pPr>
      <w:sdt>
        <w:sdtPr>
          <w:alias w:val="Title"/>
          <w:tag w:val=""/>
          <w:id w:val="-896119616"/>
          <w:placeholder>
            <w:docPart w:val="E0B68DE8D56A4BB7AFDFE5FC45D82C11"/>
          </w:placeholder>
          <w:dataBinding w:prefixMappings="xmlns:ns0='http://purl.org/dc/elements/1.1/' xmlns:ns1='http://schemas.openxmlformats.org/package/2006/metadata/core-properties' " w:xpath="/ns1:coreProperties[1]/ns0:title[1]" w:storeItemID="{6C3C8BC8-F283-45AE-878A-BAB7291924A1}"/>
          <w:text/>
        </w:sdtPr>
        <w:sdtContent>
          <w:r w:rsidR="007C65C9" w:rsidRPr="007C65C9">
            <w:t>Senior Planning Officer</w:t>
          </w:r>
          <w:r w:rsidR="00DD66AB">
            <w:t xml:space="preserve"> AO5</w:t>
          </w:r>
          <w:r w:rsidR="00C2648A">
            <w:t xml:space="preserve"> </w:t>
          </w:r>
          <w:r w:rsidR="007C65C9" w:rsidRPr="007C65C9">
            <w:t>(Continuous Applicant Pool)</w:t>
          </w:r>
        </w:sdtContent>
      </w:sdt>
    </w:p>
    <w:tbl>
      <w:tblPr>
        <w:tblStyle w:val="TableGrid"/>
        <w:tblW w:w="103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9"/>
        <w:gridCol w:w="1418"/>
        <w:gridCol w:w="3685"/>
      </w:tblGrid>
      <w:tr w:rsidR="005A411C" w14:paraId="28019C78" w14:textId="77777777" w:rsidTr="00D52B66">
        <w:tc>
          <w:tcPr>
            <w:tcW w:w="1701" w:type="dxa"/>
            <w:shd w:val="clear" w:color="auto" w:fill="auto"/>
          </w:tcPr>
          <w:p w14:paraId="37BBFAF8" w14:textId="77777777" w:rsidR="005A411C" w:rsidRPr="00012DF0" w:rsidRDefault="005A411C" w:rsidP="00BE7EE3">
            <w:pPr>
              <w:pStyle w:val="TableTextbold"/>
            </w:pPr>
            <w:r w:rsidRPr="00012DF0">
              <w:t>Status</w:t>
            </w:r>
          </w:p>
        </w:tc>
        <w:tc>
          <w:tcPr>
            <w:tcW w:w="3549" w:type="dxa"/>
            <w:shd w:val="clear" w:color="auto" w:fill="auto"/>
          </w:tcPr>
          <w:p w14:paraId="4197BCAF" w14:textId="369257FA" w:rsidR="007C65C9" w:rsidRPr="00012DF0" w:rsidRDefault="007C65C9" w:rsidP="007C65C9">
            <w:pPr>
              <w:pStyle w:val="TableText"/>
            </w:pPr>
            <w:r w:rsidRPr="00BE7EE3">
              <w:t>Flexible full-time</w:t>
            </w:r>
            <w:r>
              <w:t xml:space="preserve">, </w:t>
            </w:r>
            <w:r w:rsidRPr="00BE7EE3">
              <w:t>Flexible part-time</w:t>
            </w:r>
            <w:r>
              <w:t xml:space="preserve"> and multiple Temporary positions with the possibility of extension</w:t>
            </w:r>
            <w:r w:rsidRPr="00BE7EE3">
              <w:t xml:space="preserve"> </w:t>
            </w:r>
          </w:p>
          <w:p w14:paraId="752E4F13" w14:textId="6CC25F6C" w:rsidR="005A411C" w:rsidRPr="00012DF0" w:rsidRDefault="005A411C" w:rsidP="00BE7EE3">
            <w:pPr>
              <w:pStyle w:val="TableText"/>
            </w:pPr>
          </w:p>
        </w:tc>
        <w:tc>
          <w:tcPr>
            <w:tcW w:w="1418" w:type="dxa"/>
            <w:shd w:val="clear" w:color="auto" w:fill="auto"/>
          </w:tcPr>
          <w:p w14:paraId="0C9C9360" w14:textId="77777777" w:rsidR="005A411C" w:rsidRPr="00BE7EE3" w:rsidRDefault="005A411C" w:rsidP="00BE7EE3">
            <w:pPr>
              <w:pStyle w:val="TableTextbold"/>
            </w:pPr>
            <w:r w:rsidRPr="00BE7EE3">
              <w:t>Job ad reference</w:t>
            </w:r>
          </w:p>
        </w:tc>
        <w:tc>
          <w:tcPr>
            <w:tcW w:w="3685" w:type="dxa"/>
            <w:shd w:val="clear" w:color="auto" w:fill="auto"/>
          </w:tcPr>
          <w:p w14:paraId="6DCE8CEF" w14:textId="7DF9011B" w:rsidR="005A411C" w:rsidRPr="00BE7EE3" w:rsidRDefault="00CE241D" w:rsidP="00BE7EE3">
            <w:pPr>
              <w:pStyle w:val="TableText"/>
            </w:pPr>
            <w:r>
              <w:t>QLD/511756/23</w:t>
            </w:r>
          </w:p>
        </w:tc>
      </w:tr>
      <w:tr w:rsidR="005A411C" w14:paraId="3918419C" w14:textId="77777777" w:rsidTr="00D52B66">
        <w:tc>
          <w:tcPr>
            <w:tcW w:w="1701" w:type="dxa"/>
            <w:shd w:val="clear" w:color="auto" w:fill="auto"/>
          </w:tcPr>
          <w:p w14:paraId="60DC73F2" w14:textId="77777777" w:rsidR="005A411C" w:rsidRPr="00BE7EE3" w:rsidRDefault="005A411C" w:rsidP="00BE7EE3">
            <w:pPr>
              <w:pStyle w:val="TableTextbold"/>
            </w:pPr>
            <w:r w:rsidRPr="00BE7EE3">
              <w:t>Organisation</w:t>
            </w:r>
          </w:p>
        </w:tc>
        <w:tc>
          <w:tcPr>
            <w:tcW w:w="3549" w:type="dxa"/>
            <w:shd w:val="clear" w:color="auto" w:fill="auto"/>
          </w:tcPr>
          <w:p w14:paraId="61D3ABB4" w14:textId="77777777" w:rsidR="005A411C" w:rsidRPr="00012DF0" w:rsidRDefault="005A411C" w:rsidP="00BE7EE3">
            <w:pPr>
              <w:pStyle w:val="TableText"/>
            </w:pPr>
            <w:r w:rsidRPr="00BE7EE3">
              <w:t>Department of State Development, Infrastructure, Local Government and Planning</w:t>
            </w:r>
          </w:p>
        </w:tc>
        <w:tc>
          <w:tcPr>
            <w:tcW w:w="1418" w:type="dxa"/>
            <w:shd w:val="clear" w:color="auto" w:fill="auto"/>
          </w:tcPr>
          <w:p w14:paraId="106F1646" w14:textId="77777777" w:rsidR="005A411C" w:rsidRPr="00BE7EE3" w:rsidRDefault="005A411C" w:rsidP="00BE7EE3">
            <w:pPr>
              <w:pStyle w:val="TableTextbold"/>
            </w:pPr>
            <w:r w:rsidRPr="00BE7EE3">
              <w:t>Closing date</w:t>
            </w:r>
          </w:p>
        </w:tc>
        <w:tc>
          <w:tcPr>
            <w:tcW w:w="3685" w:type="dxa"/>
            <w:shd w:val="clear" w:color="auto" w:fill="auto"/>
          </w:tcPr>
          <w:p w14:paraId="10B634E7" w14:textId="7220C0FF" w:rsidR="005A411C" w:rsidRPr="00BE7EE3" w:rsidRDefault="00CE241D" w:rsidP="00BE7EE3">
            <w:pPr>
              <w:pStyle w:val="TableText"/>
            </w:pPr>
            <w:r>
              <w:t>Friday, 6 September 2024</w:t>
            </w:r>
          </w:p>
        </w:tc>
      </w:tr>
      <w:tr w:rsidR="005A411C" w14:paraId="08BE2943" w14:textId="77777777" w:rsidTr="00D52B66">
        <w:tc>
          <w:tcPr>
            <w:tcW w:w="1701" w:type="dxa"/>
            <w:shd w:val="clear" w:color="auto" w:fill="auto"/>
          </w:tcPr>
          <w:p w14:paraId="7299C048" w14:textId="77777777" w:rsidR="005A411C" w:rsidRPr="00BE7EE3" w:rsidRDefault="005A411C" w:rsidP="00BE7EE3">
            <w:pPr>
              <w:pStyle w:val="TableTextbold"/>
            </w:pPr>
            <w:r w:rsidRPr="00BE7EE3">
              <w:t>Location</w:t>
            </w:r>
          </w:p>
        </w:tc>
        <w:tc>
          <w:tcPr>
            <w:tcW w:w="3549" w:type="dxa"/>
            <w:shd w:val="clear" w:color="auto" w:fill="auto"/>
          </w:tcPr>
          <w:p w14:paraId="0F72765B" w14:textId="6C37BBC2" w:rsidR="005A411C" w:rsidRPr="00BE7EE3" w:rsidRDefault="007C65C9" w:rsidP="00BE7EE3">
            <w:pPr>
              <w:pStyle w:val="TableText"/>
            </w:pPr>
            <w:r>
              <w:t>Multiple locations across Queensland</w:t>
            </w:r>
          </w:p>
        </w:tc>
        <w:tc>
          <w:tcPr>
            <w:tcW w:w="1418" w:type="dxa"/>
            <w:shd w:val="clear" w:color="auto" w:fill="auto"/>
          </w:tcPr>
          <w:p w14:paraId="35333FA0" w14:textId="77777777" w:rsidR="005A411C" w:rsidRPr="00BE7EE3" w:rsidRDefault="005A411C" w:rsidP="00BE7EE3">
            <w:pPr>
              <w:pStyle w:val="TableTextbold"/>
            </w:pPr>
            <w:r w:rsidRPr="00BE7EE3">
              <w:t>Contact</w:t>
            </w:r>
          </w:p>
        </w:tc>
        <w:tc>
          <w:tcPr>
            <w:tcW w:w="3685" w:type="dxa"/>
            <w:shd w:val="clear" w:color="auto" w:fill="auto"/>
          </w:tcPr>
          <w:p w14:paraId="0A1CAA4E" w14:textId="07AE7417" w:rsidR="005A411C" w:rsidRPr="00BE7EE3" w:rsidRDefault="007C65C9" w:rsidP="00BE7EE3">
            <w:pPr>
              <w:pStyle w:val="TableText"/>
            </w:pPr>
            <w:r>
              <w:t>Rochelle Sinclair</w:t>
            </w:r>
          </w:p>
        </w:tc>
      </w:tr>
      <w:tr w:rsidR="007C65C9" w14:paraId="225C3490" w14:textId="77777777" w:rsidTr="00D52B66">
        <w:trPr>
          <w:gridAfter w:val="2"/>
          <w:wAfter w:w="5103" w:type="dxa"/>
        </w:trPr>
        <w:tc>
          <w:tcPr>
            <w:tcW w:w="1701" w:type="dxa"/>
            <w:shd w:val="clear" w:color="auto" w:fill="auto"/>
          </w:tcPr>
          <w:p w14:paraId="0241A84A" w14:textId="77777777" w:rsidR="007C65C9" w:rsidRPr="00BE7EE3" w:rsidRDefault="007C65C9" w:rsidP="00BE7EE3">
            <w:pPr>
              <w:pStyle w:val="TableTextbold"/>
            </w:pPr>
            <w:r w:rsidRPr="00BE7EE3">
              <w:t>Classification</w:t>
            </w:r>
          </w:p>
        </w:tc>
        <w:tc>
          <w:tcPr>
            <w:tcW w:w="3549" w:type="dxa"/>
            <w:shd w:val="clear" w:color="auto" w:fill="auto"/>
          </w:tcPr>
          <w:p w14:paraId="2BE1D429" w14:textId="5228BCF7" w:rsidR="007C65C9" w:rsidRPr="00BE7EE3" w:rsidRDefault="007C65C9" w:rsidP="00BE7EE3">
            <w:pPr>
              <w:pStyle w:val="TableText"/>
            </w:pPr>
            <w:r w:rsidRPr="00BE7EE3">
              <w:t>AO</w:t>
            </w:r>
            <w:r>
              <w:t>5</w:t>
            </w:r>
          </w:p>
        </w:tc>
      </w:tr>
      <w:tr w:rsidR="007C65C9" w14:paraId="3921AADA" w14:textId="77777777" w:rsidTr="00D52B66">
        <w:tc>
          <w:tcPr>
            <w:tcW w:w="1701" w:type="dxa"/>
            <w:shd w:val="clear" w:color="auto" w:fill="auto"/>
          </w:tcPr>
          <w:p w14:paraId="46593D19" w14:textId="77777777" w:rsidR="007C65C9" w:rsidRPr="00BE7EE3" w:rsidRDefault="007C65C9" w:rsidP="007C65C9">
            <w:pPr>
              <w:pStyle w:val="TableTextbold"/>
            </w:pPr>
            <w:r w:rsidRPr="00BE7EE3">
              <w:t>Salary</w:t>
            </w:r>
          </w:p>
        </w:tc>
        <w:tc>
          <w:tcPr>
            <w:tcW w:w="3549" w:type="dxa"/>
            <w:shd w:val="clear" w:color="auto" w:fill="auto"/>
          </w:tcPr>
          <w:p w14:paraId="6889B82E" w14:textId="7D6BA28C" w:rsidR="007C65C9" w:rsidRPr="00BE7EE3" w:rsidRDefault="00CE241D" w:rsidP="007C65C9">
            <w:pPr>
              <w:pStyle w:val="TableText"/>
            </w:pPr>
            <w:r>
              <w:t>$9</w:t>
            </w:r>
            <w:r w:rsidR="00D31F77">
              <w:t>6,365</w:t>
            </w:r>
            <w:r>
              <w:t xml:space="preserve"> - $10</w:t>
            </w:r>
            <w:r w:rsidR="00D31F77">
              <w:t>4,518</w:t>
            </w:r>
            <w:r>
              <w:t xml:space="preserve"> per annum</w:t>
            </w:r>
          </w:p>
        </w:tc>
        <w:tc>
          <w:tcPr>
            <w:tcW w:w="1418" w:type="dxa"/>
            <w:shd w:val="clear" w:color="auto" w:fill="auto"/>
          </w:tcPr>
          <w:p w14:paraId="066B9D39" w14:textId="77777777" w:rsidR="007C65C9" w:rsidRPr="00BE7EE3" w:rsidRDefault="007C65C9" w:rsidP="007C65C9">
            <w:pPr>
              <w:pStyle w:val="TableTextbold"/>
            </w:pPr>
            <w:r w:rsidRPr="00BE7EE3">
              <w:t>Email</w:t>
            </w:r>
          </w:p>
        </w:tc>
        <w:tc>
          <w:tcPr>
            <w:tcW w:w="3685" w:type="dxa"/>
            <w:shd w:val="clear" w:color="auto" w:fill="auto"/>
          </w:tcPr>
          <w:p w14:paraId="697B4562" w14:textId="778E7F3E" w:rsidR="007C65C9" w:rsidRPr="00BE7EE3" w:rsidRDefault="007C65C9" w:rsidP="007C65C9">
            <w:pPr>
              <w:pStyle w:val="TableText"/>
            </w:pPr>
            <w:r w:rsidRPr="007526FE">
              <w:rPr>
                <w:szCs w:val="20"/>
              </w:rPr>
              <w:t>Recruitment.Planning@dsdilgp.qld.gov.au</w:t>
            </w:r>
          </w:p>
        </w:tc>
      </w:tr>
      <w:tr w:rsidR="007C65C9" w14:paraId="082C2822" w14:textId="77777777" w:rsidTr="00D52B66">
        <w:tc>
          <w:tcPr>
            <w:tcW w:w="1701" w:type="dxa"/>
            <w:shd w:val="clear" w:color="auto" w:fill="auto"/>
          </w:tcPr>
          <w:p w14:paraId="5BA43666" w14:textId="77777777" w:rsidR="007C65C9" w:rsidRPr="00BE7EE3" w:rsidRDefault="007C65C9" w:rsidP="007C65C9">
            <w:pPr>
              <w:pStyle w:val="TableTextbold"/>
            </w:pPr>
            <w:r w:rsidRPr="00BE7EE3">
              <w:t>Total Remuneration</w:t>
            </w:r>
          </w:p>
        </w:tc>
        <w:tc>
          <w:tcPr>
            <w:tcW w:w="3549" w:type="dxa"/>
            <w:shd w:val="clear" w:color="auto" w:fill="auto"/>
          </w:tcPr>
          <w:p w14:paraId="45C7D2A7" w14:textId="5D116060" w:rsidR="007C65C9" w:rsidRPr="00BE7EE3" w:rsidRDefault="00CE241D" w:rsidP="007C65C9">
            <w:pPr>
              <w:pStyle w:val="TableText"/>
            </w:pPr>
            <w:r>
              <w:t>$10</w:t>
            </w:r>
            <w:r w:rsidR="00D31F77">
              <w:t>9,944</w:t>
            </w:r>
            <w:r>
              <w:t xml:space="preserve"> - $11</w:t>
            </w:r>
            <w:r w:rsidR="00D31F77">
              <w:t>9,245</w:t>
            </w:r>
            <w:r>
              <w:t xml:space="preserve"> p.a.</w:t>
            </w:r>
            <w:r w:rsidR="007C65C9" w:rsidRPr="00BE7EE3">
              <w:t xml:space="preserve"> including superannuation and leave loading</w:t>
            </w:r>
          </w:p>
        </w:tc>
        <w:tc>
          <w:tcPr>
            <w:tcW w:w="5103" w:type="dxa"/>
            <w:gridSpan w:val="2"/>
            <w:shd w:val="clear" w:color="auto" w:fill="auto"/>
          </w:tcPr>
          <w:p w14:paraId="1DE92437" w14:textId="77777777" w:rsidR="007C65C9" w:rsidRDefault="00000000" w:rsidP="007C65C9">
            <w:pPr>
              <w:pStyle w:val="TableText"/>
            </w:pPr>
            <w:hyperlink r:id="rId12" w:history="1">
              <w:r w:rsidR="007C65C9" w:rsidRPr="00F45E90">
                <w:rPr>
                  <w:rStyle w:val="Hyperlink"/>
                </w:rPr>
                <w:t>Government employees can apply here</w:t>
              </w:r>
            </w:hyperlink>
            <w:r w:rsidR="007C65C9" w:rsidRPr="00F45E90">
              <w:t xml:space="preserve">. </w:t>
            </w:r>
          </w:p>
          <w:p w14:paraId="141F19C4" w14:textId="77777777" w:rsidR="007C65C9" w:rsidRPr="00012DF0" w:rsidRDefault="00000000" w:rsidP="007C65C9">
            <w:pPr>
              <w:pStyle w:val="TableText"/>
              <w:rPr>
                <w:sz w:val="18"/>
              </w:rPr>
            </w:pPr>
            <w:hyperlink r:id="rId13" w:history="1">
              <w:r w:rsidR="007C65C9" w:rsidRPr="00F45E90">
                <w:rPr>
                  <w:rStyle w:val="Hyperlink"/>
                </w:rPr>
                <w:t>Non-government applicants can apply here</w:t>
              </w:r>
            </w:hyperlink>
            <w:r w:rsidR="007C65C9">
              <w:t>.</w:t>
            </w:r>
          </w:p>
        </w:tc>
      </w:tr>
      <w:tr w:rsidR="007C65C9" w:rsidRPr="00E325CD" w14:paraId="120B3884" w14:textId="77777777" w:rsidTr="00D52B66">
        <w:tc>
          <w:tcPr>
            <w:tcW w:w="10353" w:type="dxa"/>
            <w:gridSpan w:val="4"/>
            <w:shd w:val="clear" w:color="auto" w:fill="auto"/>
          </w:tcPr>
          <w:p w14:paraId="5CD27CD1" w14:textId="2DD819A5" w:rsidR="007C65C9" w:rsidRPr="007C65C9" w:rsidRDefault="007C65C9" w:rsidP="007C65C9">
            <w:pPr>
              <w:pStyle w:val="TableText"/>
              <w:rPr>
                <w:b/>
                <w:bCs/>
              </w:rPr>
            </w:pPr>
          </w:p>
        </w:tc>
      </w:tr>
      <w:tr w:rsidR="007C65C9" w:rsidRPr="0037619D" w14:paraId="50EB30AB" w14:textId="77777777" w:rsidTr="00D52B66">
        <w:tc>
          <w:tcPr>
            <w:tcW w:w="10353" w:type="dxa"/>
            <w:gridSpan w:val="4"/>
            <w:shd w:val="clear" w:color="auto" w:fill="F2F2F2" w:themeFill="background1" w:themeFillShade="F2"/>
          </w:tcPr>
          <w:p w14:paraId="06CB2CAD" w14:textId="43A7A700" w:rsidR="007C65C9" w:rsidRDefault="007C65C9" w:rsidP="007C65C9">
            <w:pPr>
              <w:pStyle w:val="TableText"/>
            </w:pPr>
            <w:r w:rsidRPr="00BE7EE3">
              <w:t>The Department of State Development, Infrastructure, Local Government and Planning (DSDILGP) is an inclusive</w:t>
            </w:r>
            <w:r>
              <w:t xml:space="preserve"> department</w:t>
            </w:r>
            <w:r w:rsidRPr="00BE7EE3">
              <w:t>. We value and respect differences</w:t>
            </w:r>
            <w:r>
              <w:t xml:space="preserve"> and</w:t>
            </w:r>
            <w:r w:rsidRPr="00BE7EE3">
              <w:t xml:space="preserve"> the diversity of thought and experiences they bring. We encourage applicants representing all genders, </w:t>
            </w:r>
            <w:r w:rsidRPr="00BE7EE3" w:rsidDel="00E1518B">
              <w:t>ethnicit</w:t>
            </w:r>
            <w:r w:rsidRPr="00BE7EE3">
              <w:t>ies</w:t>
            </w:r>
            <w:r w:rsidRPr="00BE7EE3" w:rsidDel="00E1518B">
              <w:t>, age</w:t>
            </w:r>
            <w:r w:rsidRPr="00BE7EE3">
              <w:t>s</w:t>
            </w:r>
            <w:r w:rsidRPr="00BE7EE3" w:rsidDel="00E1518B">
              <w:t>, language</w:t>
            </w:r>
            <w:r w:rsidRPr="00BE7EE3">
              <w:t>s</w:t>
            </w:r>
            <w:r w:rsidRPr="00BE7EE3" w:rsidDel="00E1518B">
              <w:t>, sexual orientation</w:t>
            </w:r>
            <w:r w:rsidRPr="00BE7EE3">
              <w:t>s</w:t>
            </w:r>
            <w:r w:rsidRPr="00BE7EE3" w:rsidDel="00E1518B">
              <w:t xml:space="preserve">, </w:t>
            </w:r>
            <w:r w:rsidRPr="00BE7EE3">
              <w:t xml:space="preserve">people with </w:t>
            </w:r>
            <w:r w:rsidRPr="00BE7EE3" w:rsidDel="00E1518B">
              <w:t>disability</w:t>
            </w:r>
            <w:r>
              <w:t xml:space="preserve"> and </w:t>
            </w:r>
            <w:r w:rsidRPr="00BE7EE3" w:rsidDel="00E1518B">
              <w:t>family responsibilities</w:t>
            </w:r>
            <w:r w:rsidRPr="00BE7EE3">
              <w:t xml:space="preserve"> to apply.</w:t>
            </w:r>
            <w:r>
              <w:t xml:space="preserve"> </w:t>
            </w:r>
          </w:p>
          <w:p w14:paraId="16254610" w14:textId="77777777" w:rsidR="00925531" w:rsidRDefault="00925531" w:rsidP="007C65C9">
            <w:pPr>
              <w:pStyle w:val="TableText"/>
            </w:pPr>
          </w:p>
          <w:p w14:paraId="5BB51B67" w14:textId="799426F6" w:rsidR="007C65C9" w:rsidRDefault="007C65C9" w:rsidP="007C65C9">
            <w:pPr>
              <w:pStyle w:val="TableText"/>
            </w:pPr>
            <w:r w:rsidRPr="00CE5D56">
              <w:t>We respect, protect and promote human rights in our decision-making and actions.</w:t>
            </w:r>
          </w:p>
          <w:p w14:paraId="03DE3BEF" w14:textId="535190EB" w:rsidR="007C65C9" w:rsidRPr="005E19D2" w:rsidRDefault="007C65C9" w:rsidP="007C65C9">
            <w:pPr>
              <w:pStyle w:val="TableText"/>
            </w:pPr>
            <w:r w:rsidRPr="005E19D2">
              <w:t xml:space="preserve">DSDILGP is committed to working with Aboriginal </w:t>
            </w:r>
            <w:r>
              <w:t xml:space="preserve">Peoples </w:t>
            </w:r>
            <w:r w:rsidRPr="005E19D2">
              <w:t xml:space="preserve">and/or Torres Strait Islander </w:t>
            </w:r>
            <w:r>
              <w:t>P</w:t>
            </w:r>
            <w:r w:rsidRPr="005E19D2">
              <w:t>eople</w:t>
            </w:r>
            <w:r>
              <w:t>s</w:t>
            </w:r>
            <w:r w:rsidRPr="005E19D2">
              <w:t xml:space="preserve">. Our commitment is illustrated by our </w:t>
            </w:r>
            <w:hyperlink r:id="rId14" w:history="1">
              <w:r w:rsidRPr="005E19D2">
                <w:rPr>
                  <w:rStyle w:val="Hyperlink"/>
                </w:rPr>
                <w:t>Yhurri Gurri Framework</w:t>
              </w:r>
            </w:hyperlink>
            <w:r w:rsidRPr="005E19D2">
              <w:t xml:space="preserve"> and our role in Queensland Government’s Path to Treaty.</w:t>
            </w:r>
          </w:p>
          <w:p w14:paraId="7FADFDB6" w14:textId="6B692AB2" w:rsidR="007C65C9" w:rsidRPr="003919EC" w:rsidRDefault="007C65C9" w:rsidP="007C65C9">
            <w:pPr>
              <w:pStyle w:val="TableText"/>
              <w:rPr>
                <w:i/>
                <w:iCs/>
              </w:rPr>
            </w:pPr>
          </w:p>
        </w:tc>
      </w:tr>
    </w:tbl>
    <w:p w14:paraId="69B6EC35" w14:textId="77777777" w:rsidR="00D233E9" w:rsidRPr="00BE7EE3" w:rsidRDefault="00D233E9" w:rsidP="00BE7EE3">
      <w:pPr>
        <w:sectPr w:rsidR="00D233E9" w:rsidRPr="00BE7EE3" w:rsidSect="004045FE">
          <w:headerReference w:type="even" r:id="rId15"/>
          <w:headerReference w:type="default" r:id="rId16"/>
          <w:footerReference w:type="even" r:id="rId17"/>
          <w:footerReference w:type="default" r:id="rId18"/>
          <w:headerReference w:type="first" r:id="rId19"/>
          <w:footerReference w:type="first" r:id="rId20"/>
          <w:pgSz w:w="11906" w:h="16838" w:code="9"/>
          <w:pgMar w:top="5670" w:right="851" w:bottom="1702" w:left="851" w:header="567" w:footer="1247" w:gutter="0"/>
          <w:cols w:space="708"/>
          <w:titlePg/>
          <w:docGrid w:linePitch="360"/>
        </w:sectPr>
      </w:pPr>
    </w:p>
    <w:p w14:paraId="29909029" w14:textId="77777777" w:rsidR="00553001" w:rsidRPr="00BE7EE3" w:rsidRDefault="00553001" w:rsidP="00BE7EE3">
      <w:pPr>
        <w:pStyle w:val="Heading1"/>
      </w:pPr>
      <w:r w:rsidRPr="00BE7EE3">
        <w:lastRenderedPageBreak/>
        <w:t>Your opportunity</w:t>
      </w:r>
    </w:p>
    <w:p w14:paraId="6467704B" w14:textId="77777777" w:rsidR="007C65C9" w:rsidRDefault="007C65C9" w:rsidP="007C65C9">
      <w:bookmarkStart w:id="0" w:name="_Hlk525822476"/>
      <w:r>
        <w:t>At the DSDILGP, we are thinking ahead and acting now to secure responsible economic development and liveable communities. You can be a part of our team by bringing your</w:t>
      </w:r>
      <w:r w:rsidRPr="00A255E9">
        <w:t xml:space="preserve"> passion</w:t>
      </w:r>
      <w:r>
        <w:t xml:space="preserve">, </w:t>
      </w:r>
      <w:r w:rsidRPr="00A255E9">
        <w:t xml:space="preserve">innovative regional and urban planning </w:t>
      </w:r>
      <w:r>
        <w:t>knowledge</w:t>
      </w:r>
      <w:r w:rsidRPr="00A255E9">
        <w:t xml:space="preserve"> </w:t>
      </w:r>
      <w:r>
        <w:t>and</w:t>
      </w:r>
      <w:r w:rsidRPr="00A255E9">
        <w:t xml:space="preserve"> skills to make a positive difference to the big issues across Queensland. You will have the opportunity to join a workplace where your knowledge, experience, diversity and individuality are valued. </w:t>
      </w:r>
    </w:p>
    <w:p w14:paraId="6F4BD219" w14:textId="77777777" w:rsidR="007C65C9" w:rsidRDefault="007C65C9" w:rsidP="007C65C9">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Working with us offers passionate planners like you an opportunity like no other:</w:t>
      </w:r>
    </w:p>
    <w:p w14:paraId="4AC7F5A7" w14:textId="77777777" w:rsidR="007C65C9" w:rsidRDefault="007C65C9" w:rsidP="007C65C9">
      <w:pPr>
        <w:pStyle w:val="paragraph"/>
        <w:spacing w:before="0" w:beforeAutospacing="0" w:after="0" w:afterAutospacing="0"/>
        <w:textAlignment w:val="baseline"/>
        <w:rPr>
          <w:rStyle w:val="eop"/>
          <w:rFonts w:ascii="Arial" w:hAnsi="Arial" w:cs="Arial"/>
          <w:color w:val="4D4D4F"/>
          <w:sz w:val="20"/>
          <w:szCs w:val="20"/>
        </w:rPr>
      </w:pPr>
    </w:p>
    <w:p w14:paraId="7427E926" w14:textId="77777777" w:rsidR="007C65C9" w:rsidRDefault="007C65C9" w:rsidP="007C65C9">
      <w:pPr>
        <w:pStyle w:val="ListBullet"/>
        <w:ind w:left="720"/>
        <w:rPr>
          <w:rStyle w:val="normaltextrun"/>
          <w:rFonts w:cs="Arial"/>
          <w:color w:val="4D4D4F"/>
          <w:szCs w:val="20"/>
        </w:rPr>
      </w:pPr>
      <w:r>
        <w:rPr>
          <w:rStyle w:val="normaltextrun"/>
          <w:rFonts w:cs="Arial"/>
          <w:color w:val="4D4D4F"/>
          <w:szCs w:val="20"/>
        </w:rPr>
        <w:t xml:space="preserve">Work for the lead government agency for urban and regional planning in Queensland. We set the </w:t>
      </w:r>
      <w:r>
        <w:rPr>
          <w:rStyle w:val="normaltextrun"/>
          <w:rFonts w:cs="Arial"/>
          <w:color w:val="4D4D4F"/>
          <w:szCs w:val="20"/>
        </w:rPr>
        <w:tab/>
        <w:t>planning framework and work on some of the largest planning projects</w:t>
      </w:r>
    </w:p>
    <w:p w14:paraId="3A283CB5"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Visit locations across Queensland, working with colleagues and communities throughout the state</w:t>
      </w:r>
    </w:p>
    <w:p w14:paraId="34ADC6CB"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in government means 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for Queensland. Your job doesn’t just allow you to but requires you to directly contribute to making Queensland more beautiful, prosperous, liveable and sustainable</w:t>
      </w:r>
    </w:p>
    <w:p w14:paraId="09B027D3"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Be in a unique position to influence political decisions and government planning policies</w:t>
      </w:r>
    </w:p>
    <w:p w14:paraId="45F48778"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 xml:space="preserve">Have a genuine opportunity to lead the planning agenda and be involved in projects from </w:t>
      </w:r>
      <w:r w:rsidRPr="001F1737">
        <w:rPr>
          <w:rStyle w:val="normaltextrun"/>
          <w:rFonts w:ascii="Arial" w:hAnsi="Arial" w:cs="Arial"/>
          <w:color w:val="4D4D4F"/>
          <w:sz w:val="20"/>
          <w:szCs w:val="20"/>
        </w:rPr>
        <w:tab/>
        <w:t>proposals through to delivery</w:t>
      </w:r>
    </w:p>
    <w:p w14:paraId="50FDDAD0"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Influence the way government processes work and fix problems rather than feel powerless on the ‘outside’ of the system</w:t>
      </w:r>
    </w:p>
    <w:p w14:paraId="35C03DB2" w14:textId="77777777" w:rsidR="007C65C9" w:rsidRDefault="007C65C9" w:rsidP="007C65C9">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Have great opportunities for your career direction and development. The Queensland Government is the biggest employer in the state</w:t>
      </w:r>
    </w:p>
    <w:p w14:paraId="2B0BB13A" w14:textId="77777777" w:rsidR="007C65C9" w:rsidRDefault="007C65C9" w:rsidP="007C65C9">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Enjoy ongoing development from internal and external training providers, as well as mentoring</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opportunities and sponsorships for further study</w:t>
      </w:r>
    </w:p>
    <w:p w14:paraId="7A9AD68F" w14:textId="77777777" w:rsidR="007C65C9" w:rsidRDefault="007C65C9" w:rsidP="007C65C9">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Work the way you want, in partnership with your team and clients – We are flexible</w:t>
      </w:r>
    </w:p>
    <w:p w14:paraId="212619A5" w14:textId="77777777" w:rsidR="007C65C9" w:rsidRPr="001F1737" w:rsidRDefault="007C65C9" w:rsidP="007C65C9">
      <w:pPr>
        <w:pStyle w:val="paragraph"/>
        <w:numPr>
          <w:ilvl w:val="0"/>
          <w:numId w:val="30"/>
        </w:numPr>
        <w:spacing w:before="0" w:beforeAutospacing="0" w:after="0" w:afterAutospacing="0"/>
        <w:textAlignment w:val="baseline"/>
        <w:rPr>
          <w:rFonts w:ascii="Arial" w:hAnsi="Arial" w:cs="Arial"/>
          <w:color w:val="4D4D4F"/>
          <w:sz w:val="20"/>
          <w:szCs w:val="20"/>
        </w:rPr>
      </w:pPr>
      <w:r w:rsidRPr="001F1737">
        <w:rPr>
          <w:rStyle w:val="normaltextrun"/>
          <w:rFonts w:ascii="Arial" w:hAnsi="Arial" w:cs="Arial"/>
          <w:color w:val="4D4D4F"/>
          <w:sz w:val="20"/>
          <w:szCs w:val="20"/>
        </w:rPr>
        <w:t>Feel valued and engaged. We value diversity and cultural capability, and we are an equal</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opportunity</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employer.</w:t>
      </w:r>
      <w:r w:rsidRPr="001F1737">
        <w:rPr>
          <w:rStyle w:val="eop"/>
          <w:rFonts w:ascii="Arial" w:hAnsi="Arial" w:cs="Arial"/>
          <w:color w:val="4D4D4F"/>
          <w:sz w:val="20"/>
          <w:szCs w:val="20"/>
        </w:rPr>
        <w:t> </w:t>
      </w:r>
    </w:p>
    <w:p w14:paraId="1764879B" w14:textId="6374E7C4" w:rsidR="00584C35" w:rsidRPr="00BE7EE3" w:rsidRDefault="00584C35" w:rsidP="00BE7EE3">
      <w:r>
        <w:t xml:space="preserve">Read more about our </w:t>
      </w:r>
      <w:hyperlink r:id="rId21" w:history="1">
        <w:r w:rsidRPr="00584C35">
          <w:rPr>
            <w:rStyle w:val="Hyperlink"/>
          </w:rPr>
          <w:t>strategic plan</w:t>
        </w:r>
      </w:hyperlink>
      <w:r>
        <w:t>.</w:t>
      </w:r>
    </w:p>
    <w:p w14:paraId="06B30CF2" w14:textId="792A4B31" w:rsidR="005A411C" w:rsidRPr="00BE7EE3" w:rsidRDefault="005A411C" w:rsidP="00BE7EE3">
      <w:pPr>
        <w:pStyle w:val="Heading1"/>
      </w:pPr>
      <w:r w:rsidRPr="00BE7EE3">
        <w:t xml:space="preserve">Your team – </w:t>
      </w:r>
      <w:r w:rsidR="007C65C9">
        <w:t>Planning Group</w:t>
      </w:r>
    </w:p>
    <w:p w14:paraId="6BF11F07" w14:textId="77777777" w:rsidR="007C65C9" w:rsidRDefault="007C65C9" w:rsidP="007C65C9">
      <w:pPr>
        <w:pStyle w:val="paragraph"/>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Planning Group coordinates and integrates the delivery of planning functions and services for Queensland. We have four divisions with various roles and responsibilities, offering different experiences and opportunities for employees. Our projects are exciting and include important aspects of the current political agenda such as housing supply and diversity and City Deals. Our four divisions are:</w:t>
      </w:r>
      <w:r>
        <w:rPr>
          <w:rStyle w:val="eop"/>
          <w:rFonts w:ascii="Arial" w:hAnsi="Arial" w:cs="Arial"/>
          <w:color w:val="4D4D4F"/>
          <w:sz w:val="20"/>
          <w:szCs w:val="20"/>
        </w:rPr>
        <w:t> </w:t>
      </w:r>
    </w:p>
    <w:p w14:paraId="1C403467" w14:textId="77777777" w:rsidR="007C65C9" w:rsidRDefault="007C65C9" w:rsidP="007C65C9">
      <w:pPr>
        <w:pStyle w:val="paragraph"/>
        <w:spacing w:before="0" w:beforeAutospacing="0" w:after="0" w:afterAutospacing="0"/>
        <w:textAlignment w:val="baseline"/>
        <w:rPr>
          <w:rStyle w:val="normaltextrun"/>
          <w:rFonts w:ascii="Arial" w:hAnsi="Arial" w:cs="Arial"/>
          <w:color w:val="00B7B7"/>
          <w:sz w:val="28"/>
          <w:szCs w:val="28"/>
        </w:rPr>
      </w:pPr>
    </w:p>
    <w:p w14:paraId="66270A57" w14:textId="77777777" w:rsidR="007C65C9" w:rsidRPr="008E42CD" w:rsidRDefault="007C65C9" w:rsidP="007C65C9">
      <w:pPr>
        <w:pStyle w:val="paragraph"/>
        <w:spacing w:before="0" w:beforeAutospacing="0" w:after="0" w:afterAutospacing="0" w:line="276" w:lineRule="auto"/>
        <w:textAlignment w:val="baseline"/>
        <w:rPr>
          <w:rFonts w:ascii="Arial" w:hAnsi="Arial" w:cs="Arial"/>
          <w:color w:val="00B7B7"/>
          <w:sz w:val="28"/>
          <w:szCs w:val="28"/>
        </w:rPr>
      </w:pPr>
      <w:r>
        <w:rPr>
          <w:rStyle w:val="normaltextrun"/>
          <w:rFonts w:ascii="Arial" w:hAnsi="Arial" w:cs="Arial"/>
          <w:color w:val="00B7B7"/>
          <w:sz w:val="28"/>
          <w:szCs w:val="28"/>
        </w:rPr>
        <w:t>Policy and Statutory Planning (PSP) Division</w:t>
      </w:r>
    </w:p>
    <w:p w14:paraId="02C48AEB" w14:textId="77777777" w:rsidR="007C65C9" w:rsidRPr="00C31B65" w:rsidRDefault="007C65C9" w:rsidP="007C65C9">
      <w:p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This division puts into practice government policy through the planning framework. They: </w:t>
      </w:r>
    </w:p>
    <w:p w14:paraId="49120EA5" w14:textId="77777777" w:rsidR="007C65C9" w:rsidRPr="00C31B65" w:rsidRDefault="007C65C9" w:rsidP="007C65C9">
      <w:pPr>
        <w:spacing w:before="0" w:after="0"/>
        <w:textAlignment w:val="baseline"/>
        <w:rPr>
          <w:rFonts w:eastAsia="Times New Roman" w:cs="Arial"/>
          <w:color w:val="4D4D4F"/>
          <w:szCs w:val="20"/>
          <w:lang w:eastAsia="en-AU"/>
        </w:rPr>
      </w:pPr>
    </w:p>
    <w:p w14:paraId="54C8AF67" w14:textId="77777777" w:rsidR="007C65C9" w:rsidRPr="00C31B65" w:rsidRDefault="007C65C9" w:rsidP="007C65C9">
      <w:pPr>
        <w:numPr>
          <w:ilvl w:val="0"/>
          <w:numId w:val="31"/>
        </w:numPr>
        <w:spacing w:before="0" w:after="0"/>
        <w:textAlignment w:val="baseline"/>
        <w:rPr>
          <w:rFonts w:ascii="Times New Roman" w:eastAsia="Times New Roman" w:hAnsi="Times New Roman" w:cs="Times New Roman"/>
          <w:color w:val="auto"/>
          <w:sz w:val="24"/>
          <w:szCs w:val="24"/>
          <w:lang w:eastAsia="en-AU"/>
        </w:rPr>
      </w:pPr>
      <w:r w:rsidRPr="00C31B65">
        <w:rPr>
          <w:rFonts w:eastAsia="Times New Roman" w:cs="Arial"/>
          <w:color w:val="4D4D4F"/>
          <w:szCs w:val="20"/>
          <w:lang w:eastAsia="en-AU"/>
        </w:rPr>
        <w:t>develop, manage and administer Queensland’s planning framework (Act, regulations, state policies, rules, guidelines, processes and forms)</w:t>
      </w:r>
    </w:p>
    <w:p w14:paraId="31FDDCA2" w14:textId="77777777" w:rsidR="007C65C9" w:rsidRPr="00C31B65" w:rsidRDefault="007C65C9" w:rsidP="007C65C9">
      <w:pPr>
        <w:numPr>
          <w:ilvl w:val="0"/>
          <w:numId w:val="31"/>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delivering plan-making services for Brisbane City Council</w:t>
      </w:r>
    </w:p>
    <w:p w14:paraId="73060100" w14:textId="77777777" w:rsidR="007C65C9" w:rsidRPr="00C31B65" w:rsidRDefault="007C65C9" w:rsidP="007C65C9">
      <w:pPr>
        <w:numPr>
          <w:ilvl w:val="0"/>
          <w:numId w:val="31"/>
        </w:numPr>
        <w:spacing w:before="0" w:after="0"/>
        <w:textAlignment w:val="baseline"/>
        <w:rPr>
          <w:rFonts w:ascii="Times New Roman" w:eastAsia="Times New Roman" w:hAnsi="Times New Roman" w:cs="Times New Roman"/>
          <w:color w:val="auto"/>
          <w:sz w:val="24"/>
          <w:szCs w:val="24"/>
          <w:lang w:eastAsia="en-AU"/>
        </w:rPr>
      </w:pPr>
      <w:r w:rsidRPr="00C31B65">
        <w:rPr>
          <w:rFonts w:eastAsia="Times New Roman" w:cs="Arial"/>
          <w:color w:val="4D4D4F"/>
          <w:szCs w:val="20"/>
          <w:lang w:eastAsia="en-AU"/>
        </w:rPr>
        <w:t>improve the planning framework through new policy, projects and processes</w:t>
      </w:r>
      <w:r w:rsidRPr="00C31B65">
        <w:rPr>
          <w:rFonts w:ascii="Times New Roman" w:eastAsia="Times New Roman" w:hAnsi="Times New Roman" w:cs="Times New Roman"/>
          <w:color w:val="auto"/>
          <w:sz w:val="24"/>
          <w:szCs w:val="24"/>
          <w:lang w:eastAsia="en-AU"/>
        </w:rPr>
        <w:t> </w:t>
      </w:r>
    </w:p>
    <w:p w14:paraId="48614826" w14:textId="77777777" w:rsidR="007C65C9" w:rsidRPr="00C31B65" w:rsidRDefault="007C65C9" w:rsidP="007C65C9">
      <w:pPr>
        <w:numPr>
          <w:ilvl w:val="0"/>
          <w:numId w:val="31"/>
        </w:numPr>
        <w:spacing w:before="0" w:after="0" w:line="276" w:lineRule="auto"/>
        <w:textAlignment w:val="baseline"/>
        <w:rPr>
          <w:rFonts w:eastAsia="Times New Roman" w:cs="Arial"/>
          <w:color w:val="4D4D4F"/>
          <w:szCs w:val="20"/>
          <w:lang w:eastAsia="en-AU"/>
        </w:rPr>
      </w:pPr>
      <w:r w:rsidRPr="00C31B65">
        <w:rPr>
          <w:rFonts w:eastAsia="Times New Roman" w:cs="Arial"/>
          <w:color w:val="4D4D4F"/>
          <w:szCs w:val="20"/>
          <w:lang w:eastAsia="en-AU"/>
        </w:rPr>
        <w:t>coordinate Cabinet in confidence material for Planning Group.</w:t>
      </w:r>
    </w:p>
    <w:p w14:paraId="5719AA0D" w14:textId="77777777" w:rsidR="007C65C9" w:rsidRDefault="007C65C9" w:rsidP="007C65C9">
      <w:pPr>
        <w:pStyle w:val="paragraph"/>
        <w:spacing w:before="0" w:beforeAutospacing="0" w:after="0" w:afterAutospacing="0"/>
        <w:ind w:left="1080"/>
        <w:textAlignment w:val="baseline"/>
        <w:rPr>
          <w:rFonts w:ascii="Arial" w:hAnsi="Arial" w:cs="Arial"/>
          <w:color w:val="4D4D4F"/>
          <w:sz w:val="20"/>
          <w:szCs w:val="20"/>
        </w:rPr>
      </w:pPr>
      <w:r>
        <w:rPr>
          <w:rStyle w:val="eop"/>
          <w:rFonts w:ascii="Arial" w:hAnsi="Arial" w:cs="Arial"/>
          <w:color w:val="4D4D4F"/>
          <w:sz w:val="20"/>
          <w:szCs w:val="20"/>
        </w:rPr>
        <w:t> </w:t>
      </w:r>
    </w:p>
    <w:p w14:paraId="0E9DA32C" w14:textId="77777777" w:rsidR="007C65C9" w:rsidRPr="008E42CD" w:rsidRDefault="007C65C9" w:rsidP="007C65C9">
      <w:pPr>
        <w:pStyle w:val="paragraph"/>
        <w:spacing w:before="0" w:beforeAutospacing="0" w:after="0" w:afterAutospacing="0" w:line="276" w:lineRule="auto"/>
        <w:textAlignment w:val="baseline"/>
        <w:rPr>
          <w:rFonts w:ascii="Arial" w:hAnsi="Arial" w:cs="Arial"/>
          <w:color w:val="00B7B7"/>
          <w:sz w:val="28"/>
          <w:szCs w:val="28"/>
        </w:rPr>
      </w:pPr>
      <w:r>
        <w:rPr>
          <w:rStyle w:val="normaltextrun"/>
          <w:rFonts w:ascii="Arial" w:hAnsi="Arial" w:cs="Arial"/>
          <w:color w:val="00B7B7"/>
          <w:sz w:val="28"/>
          <w:szCs w:val="28"/>
        </w:rPr>
        <w:t>Development Assessment (DA) Division</w:t>
      </w:r>
    </w:p>
    <w:p w14:paraId="5089786B" w14:textId="77777777" w:rsidR="007C65C9" w:rsidRPr="00C31B65" w:rsidRDefault="007C65C9" w:rsidP="007C65C9">
      <w:p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Our DA division is responsible for: </w:t>
      </w:r>
    </w:p>
    <w:p w14:paraId="44DD8BDE" w14:textId="77777777" w:rsidR="007C65C9" w:rsidRPr="00C31B65" w:rsidRDefault="007C65C9" w:rsidP="007C65C9">
      <w:pPr>
        <w:spacing w:before="0" w:after="0"/>
        <w:textAlignment w:val="baseline"/>
        <w:rPr>
          <w:rFonts w:eastAsia="Times New Roman" w:cs="Arial"/>
          <w:color w:val="4D4D4F"/>
          <w:szCs w:val="20"/>
          <w:lang w:eastAsia="en-AU"/>
        </w:rPr>
      </w:pPr>
    </w:p>
    <w:p w14:paraId="024BAC2D" w14:textId="77777777" w:rsidR="007C65C9" w:rsidRPr="00C31B65" w:rsidRDefault="007C65C9" w:rsidP="007C65C9">
      <w:pPr>
        <w:numPr>
          <w:ilvl w:val="0"/>
          <w:numId w:val="31"/>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the State Development Assessment Provisions (SDAP), State Assessment and Referral Agency (SARA) best practice, support, complex applications, and dispute resolution </w:t>
      </w:r>
    </w:p>
    <w:p w14:paraId="2C18FCBC" w14:textId="77777777" w:rsidR="007C65C9" w:rsidRPr="00C31B65" w:rsidRDefault="007C65C9" w:rsidP="007C65C9">
      <w:pPr>
        <w:numPr>
          <w:ilvl w:val="0"/>
          <w:numId w:val="31"/>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coordinating ministerial infrastructure designation assessments on behalf of the Planning Minister </w:t>
      </w:r>
    </w:p>
    <w:p w14:paraId="55A48F97" w14:textId="77777777" w:rsidR="007C65C9" w:rsidRPr="00C31B65" w:rsidRDefault="007C65C9" w:rsidP="007C65C9">
      <w:pPr>
        <w:numPr>
          <w:ilvl w:val="0"/>
          <w:numId w:val="31"/>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ministerial ‘call-in’ assessment on behalf of the Planning Minister </w:t>
      </w:r>
    </w:p>
    <w:p w14:paraId="252575CA" w14:textId="77777777" w:rsidR="007C65C9" w:rsidRPr="00C31B65" w:rsidRDefault="007C65C9" w:rsidP="007C65C9">
      <w:pPr>
        <w:numPr>
          <w:ilvl w:val="0"/>
          <w:numId w:val="32"/>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managing SARA appeals and liaison with Legal Services </w:t>
      </w:r>
    </w:p>
    <w:p w14:paraId="2924895F" w14:textId="77777777" w:rsidR="007C65C9" w:rsidRPr="00C31B65" w:rsidRDefault="007C65C9" w:rsidP="007C65C9">
      <w:pPr>
        <w:numPr>
          <w:ilvl w:val="0"/>
          <w:numId w:val="32"/>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delivering SARA development assessment for the Brisbane local government area</w:t>
      </w:r>
    </w:p>
    <w:p w14:paraId="79B6C3D2" w14:textId="77777777" w:rsidR="007C65C9" w:rsidRPr="00C31B65" w:rsidRDefault="007C65C9" w:rsidP="007C65C9">
      <w:pPr>
        <w:numPr>
          <w:ilvl w:val="0"/>
          <w:numId w:val="31"/>
        </w:numPr>
        <w:spacing w:before="0" w:after="0"/>
        <w:textAlignment w:val="baseline"/>
        <w:rPr>
          <w:rFonts w:eastAsia="Times New Roman" w:cs="Arial"/>
          <w:color w:val="4D4D4F"/>
          <w:szCs w:val="20"/>
          <w:lang w:eastAsia="en-AU"/>
        </w:rPr>
      </w:pPr>
      <w:r w:rsidRPr="00C31B65">
        <w:rPr>
          <w:rFonts w:eastAsia="Times New Roman" w:cs="Arial"/>
          <w:color w:val="4D4D4F"/>
          <w:szCs w:val="20"/>
          <w:lang w:eastAsia="en-AU"/>
        </w:rPr>
        <w:t>The Growth Areas Team (GAT) was established in 2021 in response to growing demands for affordable land and housing in rapidly expanding parts of South East Queensland. GAT’s remit is to help ‘unlock’ land to facilitate housing and well-planned community outcomes.</w:t>
      </w:r>
    </w:p>
    <w:p w14:paraId="738345F9" w14:textId="77777777" w:rsidR="007C65C9" w:rsidRPr="008E42CD" w:rsidRDefault="007C65C9" w:rsidP="007C65C9">
      <w:pPr>
        <w:pStyle w:val="paragraph"/>
        <w:spacing w:before="0" w:beforeAutospacing="0" w:after="0" w:afterAutospacing="0" w:line="276" w:lineRule="auto"/>
        <w:textAlignment w:val="baseline"/>
        <w:rPr>
          <w:rFonts w:ascii="Arial" w:hAnsi="Arial" w:cs="Arial"/>
          <w:color w:val="00B7B7"/>
          <w:sz w:val="28"/>
          <w:szCs w:val="28"/>
        </w:rPr>
      </w:pPr>
      <w:r>
        <w:rPr>
          <w:rStyle w:val="normaltextrun"/>
          <w:rFonts w:ascii="Arial" w:hAnsi="Arial" w:cs="Arial"/>
          <w:color w:val="00B7B7"/>
          <w:sz w:val="28"/>
          <w:szCs w:val="28"/>
        </w:rPr>
        <w:lastRenderedPageBreak/>
        <w:t>Planning and Development Services (PDS) Division</w:t>
      </w:r>
    </w:p>
    <w:p w14:paraId="0E2056DF" w14:textId="77777777" w:rsidR="007C65C9" w:rsidRDefault="007C65C9" w:rsidP="007C65C9">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 xml:space="preserve">Alongside our Brisbane office, Planning Group has a network of ten regional offices that provide planning and development assessment services, and strategic support to local governments across each of its regions. </w:t>
      </w:r>
    </w:p>
    <w:p w14:paraId="09B174C5" w14:textId="77777777" w:rsidR="007C65C9" w:rsidRDefault="007C65C9" w:rsidP="007C65C9">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They are responsible for:</w:t>
      </w:r>
      <w:r>
        <w:rPr>
          <w:rStyle w:val="eop"/>
          <w:rFonts w:ascii="Arial" w:hAnsi="Arial" w:cs="Arial"/>
          <w:color w:val="4D4D4F"/>
          <w:sz w:val="20"/>
          <w:szCs w:val="20"/>
        </w:rPr>
        <w:t> </w:t>
      </w:r>
    </w:p>
    <w:p w14:paraId="77D94F2D" w14:textId="77777777" w:rsidR="007C65C9" w:rsidRDefault="007C65C9" w:rsidP="007C65C9">
      <w:pPr>
        <w:pStyle w:val="paragraph"/>
        <w:spacing w:before="0" w:beforeAutospacing="0" w:after="0" w:afterAutospacing="0"/>
        <w:textAlignment w:val="baseline"/>
        <w:rPr>
          <w:rFonts w:ascii="Arial" w:hAnsi="Arial" w:cs="Arial"/>
          <w:color w:val="4D4D4F"/>
          <w:sz w:val="20"/>
          <w:szCs w:val="20"/>
        </w:rPr>
      </w:pPr>
    </w:p>
    <w:p w14:paraId="66BF7897" w14:textId="77777777" w:rsidR="007C65C9" w:rsidRDefault="007C65C9" w:rsidP="007C65C9">
      <w:pPr>
        <w:pStyle w:val="paragraph"/>
        <w:numPr>
          <w:ilvl w:val="0"/>
          <w:numId w:val="33"/>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SARA development assessment for all local councils across our regional areas (except for Brisbane City Council)</w:t>
      </w:r>
      <w:r>
        <w:rPr>
          <w:rStyle w:val="eop"/>
          <w:rFonts w:ascii="Arial" w:hAnsi="Arial" w:cs="Arial"/>
          <w:color w:val="4D4D4F"/>
          <w:sz w:val="20"/>
          <w:szCs w:val="20"/>
        </w:rPr>
        <w:t> </w:t>
      </w:r>
    </w:p>
    <w:p w14:paraId="5A8233D0" w14:textId="77777777" w:rsidR="007C65C9" w:rsidRDefault="007C65C9" w:rsidP="007C65C9">
      <w:pPr>
        <w:pStyle w:val="paragraph"/>
        <w:numPr>
          <w:ilvl w:val="0"/>
          <w:numId w:val="34"/>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plan-making services for all local councils across regional areas (except for Brisbane City Council)</w:t>
      </w:r>
      <w:r>
        <w:rPr>
          <w:rStyle w:val="eop"/>
          <w:rFonts w:ascii="Arial" w:hAnsi="Arial" w:cs="Arial"/>
          <w:color w:val="4D4D4F"/>
          <w:sz w:val="20"/>
          <w:szCs w:val="20"/>
        </w:rPr>
        <w:t> </w:t>
      </w:r>
    </w:p>
    <w:p w14:paraId="500A8F2C" w14:textId="77777777" w:rsidR="007C65C9" w:rsidRDefault="007C65C9" w:rsidP="007C65C9">
      <w:pPr>
        <w:pStyle w:val="paragraph"/>
        <w:numPr>
          <w:ilvl w:val="0"/>
          <w:numId w:val="34"/>
        </w:numPr>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responding to enquiries about planning issues from local government and the public.</w:t>
      </w:r>
      <w:r>
        <w:rPr>
          <w:rStyle w:val="eop"/>
          <w:rFonts w:ascii="Arial" w:hAnsi="Arial" w:cs="Arial"/>
          <w:color w:val="4D4D4F"/>
          <w:sz w:val="20"/>
          <w:szCs w:val="20"/>
        </w:rPr>
        <w:t> </w:t>
      </w:r>
    </w:p>
    <w:p w14:paraId="4023784E" w14:textId="77777777" w:rsidR="007C65C9" w:rsidRDefault="007C65C9" w:rsidP="007C65C9">
      <w:pPr>
        <w:pStyle w:val="paragraph"/>
        <w:spacing w:before="0" w:beforeAutospacing="0" w:after="0" w:afterAutospacing="0"/>
        <w:ind w:left="1080"/>
        <w:textAlignment w:val="baseline"/>
        <w:rPr>
          <w:rStyle w:val="eop"/>
          <w:rFonts w:ascii="Arial" w:hAnsi="Arial" w:cs="Arial"/>
          <w:color w:val="4D4D4F"/>
          <w:sz w:val="20"/>
          <w:szCs w:val="20"/>
        </w:rPr>
      </w:pPr>
    </w:p>
    <w:p w14:paraId="2BCB22B3" w14:textId="77777777" w:rsidR="007C65C9" w:rsidRDefault="007C65C9" w:rsidP="007C65C9">
      <w:pPr>
        <w:pStyle w:val="paragraph"/>
        <w:spacing w:before="0" w:beforeAutospacing="0" w:after="0" w:afterAutospacing="0"/>
        <w:ind w:left="1080"/>
        <w:textAlignment w:val="baseline"/>
        <w:rPr>
          <w:rFonts w:ascii="Arial" w:hAnsi="Arial" w:cs="Arial"/>
          <w:color w:val="4D4D4F"/>
          <w:sz w:val="20"/>
          <w:szCs w:val="20"/>
        </w:rPr>
      </w:pPr>
    </w:p>
    <w:p w14:paraId="2AFF091E" w14:textId="77777777" w:rsidR="007C65C9" w:rsidRPr="008E42CD" w:rsidRDefault="007C65C9" w:rsidP="007C65C9">
      <w:pPr>
        <w:pStyle w:val="paragraph"/>
        <w:spacing w:before="0" w:beforeAutospacing="0" w:after="0" w:afterAutospacing="0" w:line="276" w:lineRule="auto"/>
        <w:textAlignment w:val="baseline"/>
        <w:rPr>
          <w:rFonts w:ascii="Arial" w:hAnsi="Arial" w:cs="Arial"/>
          <w:color w:val="00B7B7"/>
          <w:sz w:val="28"/>
          <w:szCs w:val="28"/>
        </w:rPr>
      </w:pPr>
      <w:r>
        <w:rPr>
          <w:rStyle w:val="normaltextrun"/>
          <w:rFonts w:ascii="Arial" w:hAnsi="Arial" w:cs="Arial"/>
          <w:color w:val="00B7B7"/>
          <w:sz w:val="28"/>
          <w:szCs w:val="28"/>
        </w:rPr>
        <w:t>Regional and Spatial Planning (RSP) Division</w:t>
      </w:r>
    </w:p>
    <w:p w14:paraId="150D8072" w14:textId="77777777" w:rsidR="007C65C9" w:rsidRDefault="007C65C9" w:rsidP="007C65C9">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 Regional and Spatial Planning division’s role includes:</w:t>
      </w:r>
      <w:r>
        <w:rPr>
          <w:rStyle w:val="eop"/>
          <w:rFonts w:ascii="Arial" w:hAnsi="Arial" w:cs="Arial"/>
          <w:color w:val="4D4D4F"/>
          <w:sz w:val="20"/>
          <w:szCs w:val="20"/>
        </w:rPr>
        <w:t> </w:t>
      </w:r>
    </w:p>
    <w:p w14:paraId="42053FE6" w14:textId="77777777" w:rsidR="007C65C9" w:rsidRDefault="007C65C9" w:rsidP="007C65C9">
      <w:pPr>
        <w:pStyle w:val="paragraph"/>
        <w:spacing w:before="0" w:beforeAutospacing="0" w:after="0" w:afterAutospacing="0"/>
        <w:textAlignment w:val="baseline"/>
        <w:rPr>
          <w:rFonts w:ascii="Arial" w:hAnsi="Arial" w:cs="Arial"/>
          <w:color w:val="4D4D4F"/>
          <w:sz w:val="20"/>
          <w:szCs w:val="20"/>
        </w:rPr>
      </w:pPr>
    </w:p>
    <w:p w14:paraId="5E713404" w14:textId="77777777" w:rsidR="007C65C9" w:rsidRDefault="007C65C9" w:rsidP="007C65C9">
      <w:pPr>
        <w:pStyle w:val="paragraph"/>
        <w:numPr>
          <w:ilvl w:val="0"/>
          <w:numId w:val="35"/>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the review and delivery of regional plans (such as ‘Shaping SEQ’)</w:t>
      </w:r>
      <w:r>
        <w:rPr>
          <w:rStyle w:val="eop"/>
          <w:rFonts w:ascii="Arial" w:hAnsi="Arial" w:cs="Arial"/>
          <w:color w:val="4D4D4F"/>
          <w:sz w:val="20"/>
          <w:szCs w:val="20"/>
        </w:rPr>
        <w:t> </w:t>
      </w:r>
    </w:p>
    <w:p w14:paraId="37E57903" w14:textId="77777777" w:rsidR="007C65C9" w:rsidRDefault="007C65C9" w:rsidP="007C65C9">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leading the state’s City Deals program</w:t>
      </w:r>
      <w:r>
        <w:rPr>
          <w:rStyle w:val="eop"/>
          <w:rFonts w:ascii="Arial" w:hAnsi="Arial" w:cs="Arial"/>
          <w:color w:val="4D4D4F"/>
          <w:sz w:val="20"/>
          <w:szCs w:val="20"/>
        </w:rPr>
        <w:t> </w:t>
      </w:r>
    </w:p>
    <w:p w14:paraId="79602FB8" w14:textId="77777777" w:rsidR="007C65C9" w:rsidRDefault="007C65C9" w:rsidP="007C65C9">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facilitating growth areas </w:t>
      </w:r>
      <w:r>
        <w:rPr>
          <w:rStyle w:val="eop"/>
          <w:rFonts w:ascii="Arial" w:hAnsi="Arial" w:cs="Arial"/>
          <w:color w:val="4D4D4F"/>
          <w:sz w:val="20"/>
          <w:szCs w:val="20"/>
        </w:rPr>
        <w:t> </w:t>
      </w:r>
    </w:p>
    <w:p w14:paraId="7A13988E" w14:textId="77777777" w:rsidR="007C65C9" w:rsidRDefault="007C65C9" w:rsidP="007C65C9">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policy delivery for spatially related outcomes </w:t>
      </w:r>
      <w:r>
        <w:rPr>
          <w:rStyle w:val="eop"/>
          <w:rFonts w:ascii="Arial" w:hAnsi="Arial" w:cs="Arial"/>
          <w:color w:val="4D4D4F"/>
          <w:sz w:val="20"/>
          <w:szCs w:val="20"/>
        </w:rPr>
        <w:t> </w:t>
      </w:r>
    </w:p>
    <w:p w14:paraId="5CD08362" w14:textId="77777777" w:rsidR="007C65C9" w:rsidRDefault="007C65C9" w:rsidP="007C65C9">
      <w:pPr>
        <w:pStyle w:val="paragraph"/>
        <w:numPr>
          <w:ilvl w:val="0"/>
          <w:numId w:val="36"/>
        </w:numPr>
        <w:spacing w:before="0" w:beforeAutospacing="0" w:after="0" w:afterAutospacing="0" w:line="360" w:lineRule="auto"/>
        <w:textAlignment w:val="baseline"/>
        <w:rPr>
          <w:rFonts w:ascii="Arial" w:hAnsi="Arial" w:cs="Arial"/>
          <w:color w:val="4D4D4F"/>
          <w:sz w:val="20"/>
          <w:szCs w:val="20"/>
        </w:rPr>
      </w:pPr>
      <w:r>
        <w:rPr>
          <w:rStyle w:val="normaltextrun"/>
          <w:rFonts w:ascii="Arial" w:hAnsi="Arial" w:cs="Arial"/>
          <w:color w:val="4D4D4F"/>
          <w:sz w:val="20"/>
          <w:szCs w:val="20"/>
        </w:rPr>
        <w:t>demographic and statistical analysis and monitoring.</w:t>
      </w:r>
      <w:r>
        <w:rPr>
          <w:rStyle w:val="eop"/>
          <w:rFonts w:ascii="Arial" w:hAnsi="Arial" w:cs="Arial"/>
          <w:color w:val="4D4D4F"/>
          <w:sz w:val="20"/>
          <w:szCs w:val="20"/>
        </w:rPr>
        <w:t> </w:t>
      </w:r>
    </w:p>
    <w:p w14:paraId="24FA8C48" w14:textId="77777777" w:rsidR="005A411C" w:rsidRPr="00BE7EE3" w:rsidRDefault="005A411C" w:rsidP="00BE7EE3">
      <w:pPr>
        <w:pStyle w:val="Heading1"/>
      </w:pPr>
      <w:r w:rsidRPr="00BE7EE3">
        <w:t>Your contribution</w:t>
      </w:r>
    </w:p>
    <w:p w14:paraId="25738220" w14:textId="77777777" w:rsidR="007C65C9" w:rsidRDefault="007C65C9" w:rsidP="007C65C9">
      <w:pPr>
        <w:jc w:val="both"/>
        <w:rPr>
          <w:rFonts w:eastAsia="Times New Roman" w:cs="Calibri"/>
          <w:szCs w:val="22"/>
        </w:rPr>
      </w:pPr>
      <w:bookmarkStart w:id="1" w:name="_Hlk71196701"/>
      <w:r w:rsidRPr="00BE1E95">
        <w:rPr>
          <w:rFonts w:eastAsia="Times New Roman" w:cs="Calibri"/>
          <w:szCs w:val="22"/>
        </w:rPr>
        <w:t>We are looking for passionate, experienced Senior Planners to join our team. Some of your duties may include:</w:t>
      </w:r>
    </w:p>
    <w:p w14:paraId="5B53CD7B" w14:textId="77777777" w:rsidR="007C65C9" w:rsidRPr="00BE1E95" w:rsidRDefault="007C65C9" w:rsidP="007C65C9">
      <w:pPr>
        <w:pStyle w:val="ListBullet"/>
        <w:spacing w:line="276" w:lineRule="auto"/>
        <w:ind w:left="720"/>
        <w:rPr>
          <w:rFonts w:eastAsia="Times New Roman" w:cs="Calibri"/>
          <w:szCs w:val="22"/>
        </w:rPr>
      </w:pPr>
      <w:r w:rsidRPr="00BE1E95">
        <w:rPr>
          <w:shd w:val="clear" w:color="auto" w:fill="FFFFFF"/>
        </w:rPr>
        <w:t>Assessing development applications through the State Assessment and Referral Agency (SARA) to ensure the things that matter to Queenslanders are protected and advanced</w:t>
      </w:r>
    </w:p>
    <w:p w14:paraId="38FEC8F1" w14:textId="77777777" w:rsidR="007C65C9" w:rsidRPr="00BE1E95" w:rsidRDefault="007C65C9" w:rsidP="007C65C9">
      <w:pPr>
        <w:pStyle w:val="ListBullet"/>
        <w:spacing w:line="276" w:lineRule="auto"/>
        <w:ind w:left="720"/>
        <w:rPr>
          <w:rFonts w:eastAsia="Times New Roman" w:cs="Calibri"/>
          <w:szCs w:val="22"/>
        </w:rPr>
      </w:pPr>
      <w:r w:rsidRPr="00BE1E95">
        <w:rPr>
          <w:rFonts w:eastAsia="Times New Roman" w:cs="Calibri"/>
          <w:szCs w:val="22"/>
        </w:rPr>
        <w:t xml:space="preserve">Provide development assessment services, including the assessment and preparation of </w:t>
      </w:r>
      <w:r w:rsidRPr="00BE1E95">
        <w:t xml:space="preserve">referral agency responses and decisions, for development applications made under the </w:t>
      </w:r>
      <w:r w:rsidRPr="00BE1E95">
        <w:rPr>
          <w:i/>
        </w:rPr>
        <w:t>Planning Act 2016</w:t>
      </w:r>
    </w:p>
    <w:p w14:paraId="216F968D" w14:textId="77777777" w:rsidR="007C65C9" w:rsidRDefault="007C65C9" w:rsidP="007C65C9">
      <w:pPr>
        <w:pStyle w:val="ListBullet"/>
        <w:spacing w:line="276" w:lineRule="auto"/>
        <w:ind w:left="720"/>
        <w:rPr>
          <w:rFonts w:eastAsia="Times New Roman" w:cs="Calibri"/>
          <w:szCs w:val="22"/>
        </w:rPr>
      </w:pPr>
      <w:r w:rsidRPr="00BE1E95">
        <w:rPr>
          <w:rFonts w:eastAsia="Times New Roman" w:cs="Calibri"/>
          <w:szCs w:val="22"/>
        </w:rPr>
        <w:t>Operate as part of a multi-disciplinary team that is flexible to change and manages multi-disciplinary projects and actively contribute to fostering a positive project team environment and culture</w:t>
      </w:r>
    </w:p>
    <w:p w14:paraId="50EF6042" w14:textId="77777777" w:rsidR="007C65C9" w:rsidRPr="00BE1E95" w:rsidRDefault="007C65C9" w:rsidP="007C65C9">
      <w:pPr>
        <w:pStyle w:val="ListBullet"/>
        <w:spacing w:line="276" w:lineRule="auto"/>
        <w:ind w:left="720"/>
        <w:rPr>
          <w:rFonts w:eastAsia="Times New Roman" w:cs="Calibri"/>
          <w:szCs w:val="22"/>
        </w:rPr>
      </w:pPr>
      <w:r w:rsidRPr="00BE1E95">
        <w:t>Provide technical advice to internal and external clients on local, statutory and regional planning issues</w:t>
      </w:r>
    </w:p>
    <w:p w14:paraId="0A4CB74B" w14:textId="77777777" w:rsidR="007C65C9" w:rsidRPr="00BE1E95" w:rsidRDefault="007C65C9" w:rsidP="007C65C9">
      <w:pPr>
        <w:pStyle w:val="ListBullet"/>
        <w:spacing w:line="276" w:lineRule="auto"/>
        <w:ind w:left="720"/>
        <w:rPr>
          <w:rFonts w:eastAsia="Times New Roman" w:cs="Calibri"/>
          <w:szCs w:val="22"/>
        </w:rPr>
      </w:pPr>
      <w:r w:rsidRPr="00BE1E95">
        <w:t>Prepare written correspondence, submissions, briefs and reports on land use planning issues and initiatives</w:t>
      </w:r>
    </w:p>
    <w:p w14:paraId="3C2080A1" w14:textId="77777777" w:rsidR="007C65C9" w:rsidRPr="00BE1E95" w:rsidRDefault="007C65C9" w:rsidP="007C65C9">
      <w:pPr>
        <w:pStyle w:val="ListBullet"/>
        <w:spacing w:line="276" w:lineRule="auto"/>
        <w:ind w:left="720"/>
        <w:rPr>
          <w:rFonts w:eastAsia="Times New Roman" w:cs="Calibri"/>
          <w:szCs w:val="22"/>
        </w:rPr>
      </w:pPr>
      <w:r w:rsidRPr="00BE1E95">
        <w:t>Undertake research, analysis and problem solving</w:t>
      </w:r>
    </w:p>
    <w:p w14:paraId="45F365CC" w14:textId="77777777" w:rsidR="007C65C9" w:rsidRDefault="007C65C9" w:rsidP="007C65C9">
      <w:pPr>
        <w:pStyle w:val="ListBullet"/>
        <w:spacing w:line="276" w:lineRule="auto"/>
        <w:ind w:left="720"/>
        <w:rPr>
          <w:rFonts w:eastAsia="Times New Roman" w:cs="Calibri"/>
          <w:szCs w:val="22"/>
        </w:rPr>
      </w:pPr>
      <w:r w:rsidRPr="00BE1E95">
        <w:rPr>
          <w:rFonts w:eastAsia="Times New Roman" w:cs="Calibri"/>
          <w:szCs w:val="22"/>
        </w:rPr>
        <w:t>Represent the department, as appropriate, at industry/stakeholders’ events, meetings and working groups in an effective and professional manner</w:t>
      </w:r>
    </w:p>
    <w:p w14:paraId="25951DA0" w14:textId="77777777" w:rsidR="007C65C9" w:rsidRPr="00BE1E95" w:rsidRDefault="007C65C9" w:rsidP="007C65C9">
      <w:pPr>
        <w:pStyle w:val="ListBullet"/>
        <w:spacing w:line="276" w:lineRule="auto"/>
        <w:ind w:left="720"/>
        <w:rPr>
          <w:rFonts w:eastAsia="Times New Roman" w:cs="Calibri"/>
          <w:szCs w:val="22"/>
        </w:rPr>
      </w:pPr>
      <w:r w:rsidRPr="00BE1E95">
        <w:t>Building your professional relationships across the local, regional and State planning network</w:t>
      </w:r>
    </w:p>
    <w:p w14:paraId="649E46C9" w14:textId="77777777" w:rsidR="007C65C9" w:rsidRPr="00BE1E95" w:rsidRDefault="007C65C9" w:rsidP="007C65C9">
      <w:pPr>
        <w:pStyle w:val="ListBullet"/>
        <w:spacing w:line="276" w:lineRule="auto"/>
        <w:ind w:left="720"/>
        <w:rPr>
          <w:rFonts w:eastAsia="Times New Roman" w:cs="Calibri"/>
          <w:szCs w:val="22"/>
        </w:rPr>
      </w:pPr>
      <w:r w:rsidRPr="00BE1E95">
        <w:rPr>
          <w:rFonts w:cs="Arial"/>
          <w:color w:val="404040" w:themeColor="accent6" w:themeShade="80"/>
        </w:rPr>
        <w:t>Actively contribute to fostering a team environment and positive culture, where team members enjoy coming to work, are appropriately skilled and challenged, and understand the contributions their role plays in the success of business outcomes</w:t>
      </w:r>
    </w:p>
    <w:p w14:paraId="270E67AF" w14:textId="77777777" w:rsidR="007C65C9" w:rsidRPr="00BE1E95" w:rsidRDefault="007C65C9" w:rsidP="007C65C9">
      <w:pPr>
        <w:pStyle w:val="ListBullet"/>
        <w:spacing w:line="276" w:lineRule="auto"/>
        <w:ind w:left="720"/>
        <w:rPr>
          <w:rFonts w:eastAsia="Times New Roman" w:cs="Calibri"/>
          <w:szCs w:val="22"/>
        </w:rPr>
      </w:pPr>
      <w:r w:rsidRPr="00BE1E95">
        <w:rPr>
          <w:rFonts w:cs="Arial"/>
          <w:color w:val="404040" w:themeColor="accent6" w:themeShade="80"/>
        </w:rPr>
        <w:t xml:space="preserve">Contribute to and support </w:t>
      </w:r>
      <w:r>
        <w:rPr>
          <w:rFonts w:cs="Arial"/>
          <w:color w:val="404040" w:themeColor="accent6" w:themeShade="80"/>
        </w:rPr>
        <w:t>w</w:t>
      </w:r>
      <w:r w:rsidRPr="00BE1E95">
        <w:rPr>
          <w:rFonts w:cs="Arial"/>
          <w:color w:val="404040" w:themeColor="accent6" w:themeShade="80"/>
        </w:rPr>
        <w:t xml:space="preserve">hole of </w:t>
      </w:r>
      <w:r>
        <w:rPr>
          <w:rFonts w:cs="Arial"/>
          <w:color w:val="404040" w:themeColor="accent6" w:themeShade="80"/>
        </w:rPr>
        <w:t>g</w:t>
      </w:r>
      <w:r w:rsidRPr="00BE1E95">
        <w:rPr>
          <w:rFonts w:cs="Arial"/>
          <w:color w:val="404040" w:themeColor="accent6" w:themeShade="80"/>
        </w:rPr>
        <w:t>overnment involvement and input on matters of State and/or regional significance into local government plans, statutory and other land use planning processes</w:t>
      </w:r>
    </w:p>
    <w:p w14:paraId="6EAC762B" w14:textId="77777777" w:rsidR="007C65C9" w:rsidRPr="00BE1E95" w:rsidRDefault="007C65C9" w:rsidP="007C65C9">
      <w:pPr>
        <w:pStyle w:val="ListBullet"/>
        <w:spacing w:line="276" w:lineRule="auto"/>
        <w:ind w:left="720"/>
        <w:rPr>
          <w:rFonts w:eastAsia="Times New Roman" w:cs="Calibri"/>
          <w:szCs w:val="22"/>
        </w:rPr>
      </w:pPr>
      <w:r w:rsidRPr="00BE1E95">
        <w:t>Interpret and implement legislation, regulations, instructions or other guideline material relating to the policies, operations or functions of the work area.</w:t>
      </w:r>
    </w:p>
    <w:p w14:paraId="693E4867" w14:textId="77777777" w:rsidR="007C65C9" w:rsidRDefault="007C65C9" w:rsidP="007C65C9">
      <w:pPr>
        <w:spacing w:before="0" w:after="0"/>
        <w:contextualSpacing/>
        <w:rPr>
          <w:rFonts w:cs="Arial"/>
          <w:highlight w:val="yellow"/>
        </w:rPr>
      </w:pPr>
    </w:p>
    <w:p w14:paraId="156C9021" w14:textId="77777777" w:rsidR="007C65C9" w:rsidRDefault="007C65C9" w:rsidP="007C65C9">
      <w:pPr>
        <w:spacing w:before="0" w:after="0"/>
        <w:contextualSpacing/>
        <w:rPr>
          <w:rFonts w:cs="Arial"/>
        </w:rPr>
      </w:pPr>
      <w:r w:rsidRPr="009D5F69">
        <w:rPr>
          <w:rFonts w:cs="Arial"/>
        </w:rPr>
        <w:t>Please note the key accountabilities listed above are indicative only and are not intended to be a comprehensive list. They may vary from time to time and change to reflect the department’s objectives and priorities, activities or role focus but will be within the limits of your skill, competency and training.</w:t>
      </w:r>
    </w:p>
    <w:bookmarkEnd w:id="1"/>
    <w:p w14:paraId="728EA070" w14:textId="77777777" w:rsidR="00EB7772" w:rsidRDefault="00EB7772" w:rsidP="00BE7EE3">
      <w:pPr>
        <w:pStyle w:val="Heading1"/>
      </w:pPr>
    </w:p>
    <w:p w14:paraId="672C980E" w14:textId="759F1251" w:rsidR="005A411C" w:rsidRPr="00BE7EE3" w:rsidRDefault="005A411C" w:rsidP="00BE7EE3">
      <w:pPr>
        <w:pStyle w:val="Heading1"/>
      </w:pPr>
      <w:r w:rsidRPr="00BE7EE3">
        <w:lastRenderedPageBreak/>
        <w:t>What we are looking for</w:t>
      </w:r>
    </w:p>
    <w:p w14:paraId="061F36D3" w14:textId="77777777" w:rsidR="007C65C9" w:rsidRPr="00BE7EE3" w:rsidRDefault="007C65C9" w:rsidP="007C65C9">
      <w:r w:rsidRPr="00BE7EE3">
        <w:t>You will be assessed on your ability to demonstrate the following behaviours in the context of the role accountabilities set out in the ‘Your contribution’ section above.</w:t>
      </w:r>
    </w:p>
    <w:p w14:paraId="7686E94E" w14:textId="77777777" w:rsidR="007C65C9" w:rsidRDefault="007C65C9" w:rsidP="007C65C9">
      <w:pPr>
        <w:pStyle w:val="ListBullet"/>
        <w:numPr>
          <w:ilvl w:val="0"/>
          <w:numId w:val="0"/>
        </w:numPr>
        <w:spacing w:before="40" w:after="40"/>
        <w:ind w:left="360" w:hanging="360"/>
      </w:pPr>
      <w:r w:rsidRPr="00BE7EE3">
        <w:rPr>
          <w:b/>
          <w:bCs/>
        </w:rPr>
        <w:t>Vision</w:t>
      </w:r>
      <w:r w:rsidRPr="00BE7EE3">
        <w:t>:</w:t>
      </w:r>
    </w:p>
    <w:p w14:paraId="30B15F6E" w14:textId="77777777" w:rsidR="007C65C9" w:rsidRPr="00E210F1" w:rsidRDefault="007C65C9" w:rsidP="007C65C9">
      <w:pPr>
        <w:pStyle w:val="ListBullet"/>
        <w:spacing w:before="40" w:after="40"/>
        <w:ind w:left="720"/>
      </w:pPr>
      <w:r w:rsidRPr="00E210F1">
        <w:t>Priorities projects and tasks efficiently, in line with team commitments</w:t>
      </w:r>
    </w:p>
    <w:p w14:paraId="1FA6CFD0" w14:textId="77777777" w:rsidR="007C65C9" w:rsidRPr="00E210F1" w:rsidRDefault="007C65C9" w:rsidP="007C65C9">
      <w:pPr>
        <w:pStyle w:val="ListBullet"/>
        <w:spacing w:before="40" w:after="40"/>
        <w:ind w:left="720"/>
      </w:pPr>
      <w:r w:rsidRPr="00E210F1">
        <w:t>Accepts decision making responsibility and demonstrates judgement about when to escalate issues</w:t>
      </w:r>
    </w:p>
    <w:p w14:paraId="5D7F11AA" w14:textId="77777777" w:rsidR="007C65C9" w:rsidRPr="00BE7EE3" w:rsidRDefault="007C65C9" w:rsidP="007C65C9">
      <w:pPr>
        <w:pStyle w:val="ListBullet"/>
        <w:spacing w:before="40" w:after="40" w:line="480" w:lineRule="auto"/>
        <w:ind w:left="720"/>
      </w:pPr>
      <w:r>
        <w:t>Actively participates in the design of new solutions and new ways of working</w:t>
      </w:r>
    </w:p>
    <w:p w14:paraId="6ED57BF3" w14:textId="77777777" w:rsidR="007C65C9" w:rsidRDefault="007C65C9" w:rsidP="007C65C9">
      <w:pPr>
        <w:pStyle w:val="ListBullet"/>
        <w:numPr>
          <w:ilvl w:val="0"/>
          <w:numId w:val="0"/>
        </w:numPr>
        <w:spacing w:before="40" w:after="40"/>
        <w:ind w:left="360" w:hanging="360"/>
      </w:pPr>
      <w:r w:rsidRPr="00BE7EE3">
        <w:rPr>
          <w:b/>
          <w:bCs/>
        </w:rPr>
        <w:t>Results</w:t>
      </w:r>
      <w:r w:rsidRPr="00BE7EE3">
        <w:t>:</w:t>
      </w:r>
    </w:p>
    <w:p w14:paraId="0F010746" w14:textId="77777777" w:rsidR="007C65C9" w:rsidRDefault="007C65C9" w:rsidP="007C65C9">
      <w:pPr>
        <w:pStyle w:val="ListBullet"/>
        <w:spacing w:before="40" w:after="40"/>
        <w:ind w:left="720"/>
      </w:pPr>
      <w:r>
        <w:t>Listens attentively and proactively seeks to understand others’ needs by asking questions and clarifying</w:t>
      </w:r>
    </w:p>
    <w:p w14:paraId="3580D4C8" w14:textId="77777777" w:rsidR="007C65C9" w:rsidRDefault="007C65C9" w:rsidP="007C65C9">
      <w:pPr>
        <w:pStyle w:val="ListBullet"/>
        <w:spacing w:before="40" w:after="40"/>
        <w:ind w:left="720"/>
      </w:pPr>
      <w:r>
        <w:t>Actively participates in organisational initiatives</w:t>
      </w:r>
    </w:p>
    <w:p w14:paraId="2A6FDA05" w14:textId="77777777" w:rsidR="007C65C9" w:rsidRPr="00BE7EE3" w:rsidRDefault="007C65C9" w:rsidP="007C65C9">
      <w:pPr>
        <w:pStyle w:val="ListBullet"/>
        <w:spacing w:before="40" w:after="40" w:line="480" w:lineRule="auto"/>
        <w:ind w:left="720"/>
      </w:pPr>
      <w:r>
        <w:t>Welcomes challenges in the delivery of work and demonstrates persistence in working through obstacles</w:t>
      </w:r>
    </w:p>
    <w:p w14:paraId="200BB1BC" w14:textId="77777777" w:rsidR="007C65C9" w:rsidRDefault="007C65C9" w:rsidP="007C65C9">
      <w:pPr>
        <w:pStyle w:val="ListBullet"/>
        <w:numPr>
          <w:ilvl w:val="0"/>
          <w:numId w:val="0"/>
        </w:numPr>
        <w:spacing w:before="40" w:after="40"/>
        <w:ind w:left="360" w:hanging="360"/>
      </w:pPr>
      <w:r w:rsidRPr="00E210F1">
        <w:rPr>
          <w:b/>
          <w:bCs/>
        </w:rPr>
        <w:t>Accountability</w:t>
      </w:r>
    </w:p>
    <w:p w14:paraId="7BAE2A72" w14:textId="77777777" w:rsidR="007C65C9" w:rsidRDefault="007C65C9" w:rsidP="007C65C9">
      <w:pPr>
        <w:pStyle w:val="ListBullet"/>
        <w:spacing w:before="40" w:after="40"/>
        <w:ind w:left="720"/>
      </w:pPr>
      <w:r>
        <w:t>Demonstrates respect and appreciation for legislation and policy frameworks by consistently operating to key standards</w:t>
      </w:r>
    </w:p>
    <w:p w14:paraId="639F5D9C" w14:textId="77777777" w:rsidR="007C65C9" w:rsidRDefault="007C65C9" w:rsidP="007C65C9">
      <w:pPr>
        <w:pStyle w:val="ListBullet"/>
        <w:spacing w:before="40" w:after="40"/>
        <w:ind w:left="720"/>
      </w:pPr>
      <w:r>
        <w:t>Analyses information to proactively identify risk to the team’s planned activities</w:t>
      </w:r>
    </w:p>
    <w:p w14:paraId="73D70FCC" w14:textId="77777777" w:rsidR="007C65C9" w:rsidRDefault="007C65C9" w:rsidP="007C65C9">
      <w:pPr>
        <w:pStyle w:val="ListBullet"/>
        <w:numPr>
          <w:ilvl w:val="0"/>
          <w:numId w:val="0"/>
        </w:numPr>
        <w:spacing w:before="40" w:after="40"/>
        <w:ind w:left="720"/>
      </w:pPr>
    </w:p>
    <w:p w14:paraId="1C85F50E" w14:textId="77777777" w:rsidR="007C65C9" w:rsidRPr="0087477A" w:rsidRDefault="007C65C9" w:rsidP="007C65C9">
      <w:pPr>
        <w:pStyle w:val="ListBullet"/>
        <w:numPr>
          <w:ilvl w:val="0"/>
          <w:numId w:val="0"/>
        </w:numPr>
        <w:spacing w:before="40" w:after="40"/>
        <w:rPr>
          <w:b/>
          <w:bCs/>
        </w:rPr>
      </w:pPr>
      <w:r w:rsidRPr="0087477A">
        <w:rPr>
          <w:b/>
          <w:bCs/>
        </w:rPr>
        <w:t>Technical skills</w:t>
      </w:r>
    </w:p>
    <w:p w14:paraId="5A16DBF2" w14:textId="77777777" w:rsidR="007C65C9" w:rsidRDefault="007C65C9" w:rsidP="007C65C9">
      <w:pPr>
        <w:pStyle w:val="ListBullet"/>
        <w:spacing w:before="40" w:after="40"/>
        <w:ind w:left="720"/>
      </w:pPr>
      <w:r>
        <w:t>Tertiary qualifications and experience in land use planning in the public and/or private sector is highly desirable.</w:t>
      </w:r>
    </w:p>
    <w:p w14:paraId="3A00C628" w14:textId="77777777" w:rsidR="007C65C9" w:rsidRDefault="007C65C9" w:rsidP="007C65C9">
      <w:pPr>
        <w:pStyle w:val="xmsolistparagraph"/>
        <w:ind w:left="0"/>
        <w:rPr>
          <w:rFonts w:ascii="Arial" w:hAnsi="Arial" w:cstheme="minorBidi"/>
          <w:color w:val="4D4D4F" w:themeColor="accent4"/>
          <w:sz w:val="20"/>
          <w:szCs w:val="18"/>
          <w:lang w:eastAsia="en-US"/>
        </w:rPr>
      </w:pPr>
    </w:p>
    <w:p w14:paraId="4ABEADF1" w14:textId="77777777" w:rsidR="007C65C9" w:rsidRPr="005E19D2" w:rsidRDefault="007C65C9" w:rsidP="007C65C9">
      <w:pPr>
        <w:pStyle w:val="xmsolistparagraph"/>
        <w:ind w:left="0"/>
        <w:rPr>
          <w:rFonts w:ascii="Arial" w:hAnsi="Arial" w:cstheme="minorBidi"/>
          <w:color w:val="4D4D4F" w:themeColor="accent4"/>
          <w:sz w:val="20"/>
          <w:szCs w:val="18"/>
          <w:lang w:eastAsia="en-US"/>
        </w:rPr>
      </w:pPr>
      <w:r w:rsidRPr="005E19D2">
        <w:rPr>
          <w:rFonts w:ascii="Arial" w:hAnsi="Arial" w:cstheme="minorBidi"/>
          <w:color w:val="4D4D4F" w:themeColor="accent4"/>
          <w:sz w:val="20"/>
          <w:szCs w:val="18"/>
          <w:lang w:eastAsia="en-US"/>
        </w:rPr>
        <w:t xml:space="preserve">We’re looking for people that can contribute to a workplace culture that supports inclusion and diversity and encourages and supports employees as individuals in an inclusive environment by applying diverse and inclusive thinking to our business. We recognise, respect and value </w:t>
      </w:r>
      <w:r>
        <w:rPr>
          <w:rFonts w:ascii="Arial" w:hAnsi="Arial" w:cstheme="minorBidi"/>
          <w:color w:val="4D4D4F" w:themeColor="accent4"/>
          <w:sz w:val="20"/>
          <w:szCs w:val="18"/>
          <w:lang w:eastAsia="en-US"/>
        </w:rPr>
        <w:t>Aboriginal and/or Torres Strait</w:t>
      </w:r>
      <w:r w:rsidRPr="005E19D2">
        <w:rPr>
          <w:rFonts w:ascii="Arial" w:hAnsi="Arial" w:cstheme="minorBidi"/>
          <w:color w:val="4D4D4F" w:themeColor="accent4"/>
          <w:sz w:val="20"/>
          <w:szCs w:val="18"/>
          <w:lang w:eastAsia="en-US"/>
        </w:rPr>
        <w:t xml:space="preserve"> </w:t>
      </w:r>
      <w:r>
        <w:rPr>
          <w:rFonts w:ascii="Arial" w:hAnsi="Arial" w:cstheme="minorBidi"/>
          <w:color w:val="4D4D4F" w:themeColor="accent4"/>
          <w:sz w:val="20"/>
          <w:szCs w:val="18"/>
          <w:lang w:eastAsia="en-US"/>
        </w:rPr>
        <w:t xml:space="preserve">Islander </w:t>
      </w:r>
      <w:r w:rsidRPr="005E19D2">
        <w:rPr>
          <w:rFonts w:ascii="Arial" w:hAnsi="Arial" w:cstheme="minorBidi"/>
          <w:color w:val="4D4D4F" w:themeColor="accent4"/>
          <w:sz w:val="20"/>
          <w:szCs w:val="18"/>
          <w:lang w:eastAsia="en-US"/>
        </w:rPr>
        <w:t xml:space="preserve">people and cultures and actively engage through our work to contribute to better outcomes </w:t>
      </w:r>
      <w:r>
        <w:rPr>
          <w:rFonts w:ascii="Arial" w:hAnsi="Arial" w:cstheme="minorBidi"/>
          <w:color w:val="4D4D4F" w:themeColor="accent4"/>
          <w:sz w:val="20"/>
          <w:szCs w:val="18"/>
          <w:lang w:eastAsia="en-US"/>
        </w:rPr>
        <w:t>for these communities</w:t>
      </w:r>
      <w:r w:rsidRPr="005E19D2">
        <w:rPr>
          <w:rFonts w:ascii="Arial" w:hAnsi="Arial" w:cstheme="minorBidi"/>
          <w:color w:val="4D4D4F" w:themeColor="accent4"/>
          <w:sz w:val="20"/>
          <w:szCs w:val="18"/>
          <w:lang w:eastAsia="en-US"/>
        </w:rPr>
        <w:t xml:space="preserve">. </w:t>
      </w:r>
    </w:p>
    <w:p w14:paraId="1023E659" w14:textId="77777777" w:rsidR="007C65C9" w:rsidRDefault="007C65C9" w:rsidP="007C65C9">
      <w:r w:rsidRPr="00BE7EE3">
        <w:t>We are also looking for people who will live our values and who are open to change. We manage a mobile, flexible and agile workforce to support service delivery and professional development. Changing organisational needs may mean that employees take on other roles as needed.</w:t>
      </w:r>
    </w:p>
    <w:p w14:paraId="4C48981B" w14:textId="77777777" w:rsidR="007C65C9" w:rsidRPr="009D5F69" w:rsidRDefault="007C65C9" w:rsidP="007C65C9">
      <w:r w:rsidRPr="00DA654F">
        <w:t>We are committed to working with applicants to ensure they can equitably and fully compete in the application process. We can make reasonable adjustments you may need to ensure you can participate to your full potential.</w:t>
      </w:r>
    </w:p>
    <w:p w14:paraId="6D893819" w14:textId="77777777" w:rsidR="005A411C" w:rsidRPr="00BE7EE3" w:rsidRDefault="00DA654F" w:rsidP="00BE7EE3">
      <w:pPr>
        <w:pStyle w:val="Heading1"/>
      </w:pPr>
      <w:r>
        <w:t>W</w:t>
      </w:r>
      <w:r w:rsidR="005A411C" w:rsidRPr="00BE7EE3">
        <w:t>orking with us</w:t>
      </w:r>
    </w:p>
    <w:p w14:paraId="4439F8DD" w14:textId="5742E861" w:rsidR="005A411C" w:rsidRDefault="005A411C" w:rsidP="00BE7EE3">
      <w:r w:rsidRPr="00BE7EE3">
        <w:t xml:space="preserve">We are invested in our people: </w:t>
      </w:r>
      <w:r w:rsidR="00610610">
        <w:t>At DSDILGP</w:t>
      </w:r>
      <w:r w:rsidR="00AC77EA">
        <w:t>,</w:t>
      </w:r>
      <w:r w:rsidR="00610610">
        <w:t xml:space="preserve"> </w:t>
      </w:r>
      <w:r w:rsidRPr="00BE7EE3">
        <w:t xml:space="preserve">we know that they are </w:t>
      </w:r>
      <w:r w:rsidR="00610610">
        <w:t xml:space="preserve">the </w:t>
      </w:r>
      <w:r w:rsidRPr="00BE7EE3">
        <w:t>key to achieving our vision for Queensland. We are committed to creating a thriving and inclusive workplace</w:t>
      </w:r>
      <w:r w:rsidR="00691577">
        <w:t xml:space="preserve"> that has purpose and </w:t>
      </w:r>
      <w:r w:rsidRPr="00BE7EE3">
        <w:t xml:space="preserve">where people are respected, have the opportunity to fulfil their potential, and deliver the best possible outcomes. We achieve this by creating a diverse workforce and by living our </w:t>
      </w:r>
      <w:r w:rsidR="00883505">
        <w:t>guiding principles</w:t>
      </w:r>
      <w:r w:rsidRPr="00BE7EE3">
        <w:t>, which enable us to harness our strengths and deliver</w:t>
      </w:r>
      <w:r w:rsidR="00691577">
        <w:t xml:space="preserve"> the very best </w:t>
      </w:r>
      <w:r w:rsidRPr="00BE7EE3">
        <w:t>outcomes for</w:t>
      </w:r>
      <w:r w:rsidR="00883505">
        <w:t xml:space="preserve"> all of</w:t>
      </w:r>
      <w:r w:rsidRPr="00BE7EE3">
        <w:t xml:space="preserve"> Queensland. </w:t>
      </w:r>
    </w:p>
    <w:p w14:paraId="71553C56" w14:textId="0FF9353C" w:rsidR="005A411C" w:rsidRDefault="00883505" w:rsidP="00BE7EE3">
      <w:r>
        <w:t xml:space="preserve">Our guiding principles describe us at our best. They are the behaviours we strive for and how we do our best work for the people of Queensland. </w:t>
      </w:r>
      <w:r w:rsidR="00B35C01">
        <w:t>These are:</w:t>
      </w:r>
    </w:p>
    <w:p w14:paraId="667C030E" w14:textId="165242ED" w:rsidR="00B35C01" w:rsidRDefault="00B35C01" w:rsidP="00BE7EE3">
      <w:r w:rsidRPr="00465527">
        <w:rPr>
          <w:b/>
          <w:bCs/>
        </w:rPr>
        <w:t>Hearts in, hands on</w:t>
      </w:r>
      <w:r>
        <w:t xml:space="preserve"> – We are passionate and roll up our sleeves</w:t>
      </w:r>
    </w:p>
    <w:p w14:paraId="6CDE335F" w14:textId="798B6BD4" w:rsidR="00B35C01" w:rsidRDefault="00B35C01" w:rsidP="00BE7EE3">
      <w:r w:rsidRPr="00465527">
        <w:rPr>
          <w:b/>
          <w:bCs/>
        </w:rPr>
        <w:t>Find a way to done</w:t>
      </w:r>
      <w:r>
        <w:t xml:space="preserve"> – We take accountability and finish the job</w:t>
      </w:r>
    </w:p>
    <w:p w14:paraId="74B4A94F" w14:textId="6B696EB6" w:rsidR="00B35C01" w:rsidRDefault="00B35C01" w:rsidP="00BE7EE3">
      <w:r w:rsidRPr="00465527">
        <w:rPr>
          <w:b/>
          <w:bCs/>
        </w:rPr>
        <w:t>Go further together, steer the way</w:t>
      </w:r>
      <w:r>
        <w:t xml:space="preserve"> – We work collaboratively, but use our influence to get outcomes</w:t>
      </w:r>
    </w:p>
    <w:p w14:paraId="46C930DB" w14:textId="39C10731" w:rsidR="00B35C01" w:rsidRDefault="00B35C01" w:rsidP="00BE7EE3">
      <w:r w:rsidRPr="00465527">
        <w:rPr>
          <w:b/>
          <w:bCs/>
        </w:rPr>
        <w:t>Be surprisingly helpful</w:t>
      </w:r>
      <w:r>
        <w:t xml:space="preserve"> – We deliver unexpected quality of service to our colleagues and our stakeholders</w:t>
      </w:r>
    </w:p>
    <w:p w14:paraId="3D3DB466" w14:textId="74A3D127" w:rsidR="00B35C01" w:rsidRDefault="00B35C01" w:rsidP="00BE7EE3">
      <w:r w:rsidRPr="00465527">
        <w:rPr>
          <w:b/>
          <w:bCs/>
        </w:rPr>
        <w:t>Have a crack. Learn. Repeat</w:t>
      </w:r>
      <w:r>
        <w:t xml:space="preserve"> – We take appropriate risks, have a bias for action, learn from the outcomes and continuously improve</w:t>
      </w:r>
    </w:p>
    <w:p w14:paraId="66931A2F" w14:textId="77777777" w:rsidR="00EB7772" w:rsidRDefault="0037619D" w:rsidP="00BE7EE3">
      <w:r w:rsidRPr="00BE7EE3" w:rsidDel="00E1518B">
        <w:t>With collaborative working at the core of our</w:t>
      </w:r>
      <w:r w:rsidR="00883505">
        <w:t xml:space="preserve"> department</w:t>
      </w:r>
      <w:r w:rsidRPr="00BE7EE3" w:rsidDel="00E1518B">
        <w:t xml:space="preserve">, we recognise the power of diversity to broaden perspectives and improve outcomes. </w:t>
      </w:r>
      <w:r w:rsidRPr="00BE7EE3" w:rsidDel="005C2741">
        <w:t xml:space="preserve">We value, respect, include and empower all people so that everyone feels able to bring their </w:t>
      </w:r>
      <w:r w:rsidRPr="00BE7EE3">
        <w:t xml:space="preserve">whole selves </w:t>
      </w:r>
      <w:r w:rsidRPr="00BE7EE3" w:rsidDel="005C2741">
        <w:t xml:space="preserve">to work. </w:t>
      </w:r>
    </w:p>
    <w:p w14:paraId="7755C6D5" w14:textId="5C954C0B" w:rsidR="0037619D" w:rsidRPr="00597530" w:rsidRDefault="0037619D" w:rsidP="00BE7EE3">
      <w:r w:rsidRPr="00BE7EE3">
        <w:lastRenderedPageBreak/>
        <w:t xml:space="preserve">As public servants we are committed to the highest ethical, professional and service standards in the delivery of outcomes for the people of Queensland. We are proudly a White Ribbon Australia accredited workplace. We are </w:t>
      </w:r>
      <w:r w:rsidRPr="00597530">
        <w:t>committed to preventing violence and supporting employees affected by domestic and family violence (DFV).</w:t>
      </w:r>
    </w:p>
    <w:p w14:paraId="30B9CE0B" w14:textId="77777777" w:rsidR="006620B2" w:rsidRDefault="006620B2" w:rsidP="006620B2">
      <w:r w:rsidRPr="005E19D2">
        <w:t xml:space="preserve">Leadership of, and accountability for, cultural capability </w:t>
      </w:r>
      <w:r w:rsidR="00D77021">
        <w:t xml:space="preserve">encompassing cultural awareness, cultural safety and cultural competence </w:t>
      </w:r>
      <w:r w:rsidRPr="005E19D2">
        <w:t>is expected of all levels across the department.</w:t>
      </w:r>
    </w:p>
    <w:p w14:paraId="36359092" w14:textId="77777777" w:rsidR="0037619D" w:rsidRPr="00BE7EE3" w:rsidRDefault="0037619D" w:rsidP="00BE7EE3">
      <w:pPr>
        <w:pStyle w:val="Heading2"/>
      </w:pPr>
      <w:bookmarkStart w:id="2" w:name="_Hlk19018679"/>
      <w:r w:rsidRPr="00BE7EE3">
        <w:t>Your benefits</w:t>
      </w:r>
    </w:p>
    <w:p w14:paraId="3FF80E2D" w14:textId="77777777" w:rsidR="0037619D" w:rsidRPr="00BE7EE3" w:rsidRDefault="0037619D" w:rsidP="00BE7EE3">
      <w:r w:rsidRPr="00BE7EE3">
        <w:t>Your employment experience will include:</w:t>
      </w:r>
    </w:p>
    <w:p w14:paraId="2A44A5B9" w14:textId="3A4E25E5" w:rsidR="0037619D" w:rsidRPr="00BE7EE3" w:rsidRDefault="0037619D" w:rsidP="00BE7EE3">
      <w:pPr>
        <w:pStyle w:val="ListBullet"/>
      </w:pPr>
      <w:r w:rsidRPr="00BE7EE3">
        <w:t>choice of superannuation fund, including up to 12.75 per cent employer superannuation contributions (based on the level of employee contributions)</w:t>
      </w:r>
    </w:p>
    <w:p w14:paraId="269667BA" w14:textId="77777777" w:rsidR="00415398" w:rsidRPr="00DB48B0" w:rsidRDefault="00415398" w:rsidP="00415398">
      <w:pPr>
        <w:pStyle w:val="ListBullet"/>
      </w:pPr>
      <w:r w:rsidRPr="00DB48B0">
        <w:t xml:space="preserve">generous leave entitlements, including 4 weeks leave and leave loading of 17.5 per cent and five weeks’ leave and 14 per cent leave loading for </w:t>
      </w:r>
      <w:r w:rsidR="007E389C" w:rsidRPr="00DB48B0">
        <w:t>positions based</w:t>
      </w:r>
      <w:r w:rsidRPr="00DB48B0">
        <w:t xml:space="preserve"> in the Northern and Western Region of the state</w:t>
      </w:r>
    </w:p>
    <w:p w14:paraId="731602EA" w14:textId="77777777" w:rsidR="0037619D" w:rsidRPr="00BE7EE3" w:rsidRDefault="0037619D" w:rsidP="00BE7EE3">
      <w:pPr>
        <w:pStyle w:val="ListBullet"/>
      </w:pPr>
      <w:r w:rsidRPr="00BE7EE3">
        <w:t>opportunities for professional development</w:t>
      </w:r>
    </w:p>
    <w:p w14:paraId="2E7ABBA0" w14:textId="77777777" w:rsidR="0037619D" w:rsidRPr="00BE7EE3" w:rsidRDefault="0037619D" w:rsidP="00BE7EE3">
      <w:pPr>
        <w:pStyle w:val="ListBullet"/>
      </w:pPr>
      <w:r w:rsidRPr="00BE7EE3">
        <w:t xml:space="preserve">a genuine focus on employee health and wellbeing </w:t>
      </w:r>
    </w:p>
    <w:p w14:paraId="357CC344" w14:textId="77777777" w:rsidR="0037619D" w:rsidRPr="00BE7EE3" w:rsidRDefault="0037619D" w:rsidP="00BE7EE3">
      <w:pPr>
        <w:pStyle w:val="ListBullet"/>
      </w:pPr>
      <w:r w:rsidRPr="00BE7EE3">
        <w:t xml:space="preserve">ability to negotiate flexible work hours and work arrangements including from Distributed Work Centres  </w:t>
      </w:r>
    </w:p>
    <w:p w14:paraId="0E5BCEE3" w14:textId="77777777" w:rsidR="0037619D" w:rsidRPr="00BE7EE3" w:rsidRDefault="0037619D" w:rsidP="00BE7EE3">
      <w:pPr>
        <w:pStyle w:val="ListBullet"/>
      </w:pPr>
      <w:r w:rsidRPr="00BE7EE3">
        <w:t>a productive workplace that supports collaboration, information sharing and stakeholder engagement</w:t>
      </w:r>
    </w:p>
    <w:p w14:paraId="731CA35E" w14:textId="77777777" w:rsidR="0037619D" w:rsidRPr="00BE7EE3" w:rsidRDefault="0037619D" w:rsidP="00BE7EE3">
      <w:pPr>
        <w:pStyle w:val="ListBullet"/>
      </w:pPr>
      <w:r w:rsidRPr="00BE7EE3">
        <w:t xml:space="preserve">an environment that genuinely values diversity and </w:t>
      </w:r>
      <w:r w:rsidRPr="00BB1616">
        <w:t>cultural capability</w:t>
      </w:r>
      <w:r w:rsidRPr="00BE7EE3">
        <w:t xml:space="preserve"> and is an equal opportunity employer.</w:t>
      </w:r>
    </w:p>
    <w:p w14:paraId="2CB4433D" w14:textId="77777777" w:rsidR="0037619D" w:rsidRPr="00BE7EE3" w:rsidRDefault="0037619D" w:rsidP="00BE7EE3">
      <w:pPr>
        <w:pStyle w:val="Heading1"/>
      </w:pPr>
      <w:r w:rsidRPr="00BE7EE3">
        <w:t>How to apply</w:t>
      </w:r>
    </w:p>
    <w:p w14:paraId="1A8438D4" w14:textId="77777777" w:rsidR="0037619D" w:rsidRPr="00BE7EE3" w:rsidRDefault="0037619D" w:rsidP="00BE7EE3">
      <w:r w:rsidRPr="00BE7EE3">
        <w:t>Please provide the following information to the panel to assess your suitability:</w:t>
      </w:r>
    </w:p>
    <w:p w14:paraId="5D84E34C" w14:textId="77777777" w:rsidR="0037619D" w:rsidRPr="00BE7EE3" w:rsidRDefault="0037619D" w:rsidP="00BE7EE3">
      <w:pPr>
        <w:pStyle w:val="ListBullet"/>
      </w:pPr>
      <w:r w:rsidRPr="00BE7EE3">
        <w:t>a one-page response to ‘What we are looking for’, keeping in mind the responsibilities of the role</w:t>
      </w:r>
    </w:p>
    <w:p w14:paraId="4E10C2FC" w14:textId="77777777" w:rsidR="0037619D" w:rsidRPr="00BE7EE3" w:rsidRDefault="0037619D" w:rsidP="00BE7EE3">
      <w:pPr>
        <w:pStyle w:val="ListBullet"/>
      </w:pPr>
      <w:r w:rsidRPr="00BE7EE3">
        <w:t xml:space="preserve">a current résumé of no more than three pages </w:t>
      </w:r>
    </w:p>
    <w:p w14:paraId="7415185B" w14:textId="50706341" w:rsidR="0037619D" w:rsidRPr="00BE7EE3" w:rsidRDefault="0037619D" w:rsidP="00BE7EE3">
      <w:pPr>
        <w:pStyle w:val="ListBullet"/>
      </w:pPr>
      <w:r w:rsidRPr="00BE7EE3">
        <w:t>two referees from the last two years, who have a thorough knowledge of your work performance</w:t>
      </w:r>
      <w:r w:rsidR="00356FF5">
        <w:t>, streng</w:t>
      </w:r>
      <w:r w:rsidR="00BB1616">
        <w:t>t</w:t>
      </w:r>
      <w:r w:rsidR="00356FF5">
        <w:t>hs</w:t>
      </w:r>
      <w:r w:rsidRPr="00BE7EE3">
        <w:t xml:space="preserve"> and conduct. Please ensure that one of the referees is your current or immediate past supervisor.</w:t>
      </w:r>
    </w:p>
    <w:p w14:paraId="685460F4" w14:textId="75ACB355" w:rsidR="0037619D" w:rsidRPr="00BE7EE3" w:rsidRDefault="0037619D" w:rsidP="00BE7EE3">
      <w:r w:rsidRPr="00BE7EE3">
        <w:t xml:space="preserve">Please apply through the </w:t>
      </w:r>
      <w:hyperlink r:id="rId22" w:history="1">
        <w:r w:rsidRPr="0042310D">
          <w:rPr>
            <w:rStyle w:val="Hyperlink"/>
            <w:rFonts w:cs="Arial"/>
            <w:szCs w:val="16"/>
          </w:rPr>
          <w:t>SmartJobs and Careers website</w:t>
        </w:r>
      </w:hyperlink>
      <w:r w:rsidRPr="00BE7EE3">
        <w:t>. </w:t>
      </w:r>
    </w:p>
    <w:p w14:paraId="08186143" w14:textId="2ED530D8" w:rsidR="0037619D" w:rsidRPr="00BE7EE3" w:rsidRDefault="0037619D" w:rsidP="00BE7EE3">
      <w:r w:rsidRPr="00BE7EE3">
        <w:t xml:space="preserve">If you are unable to submit your application online, or you have difficulties, or you have been given approval by the contact person listed on this </w:t>
      </w:r>
      <w:r w:rsidR="00356FF5">
        <w:t>role</w:t>
      </w:r>
      <w:r w:rsidRPr="00BE7EE3">
        <w:t xml:space="preserve"> description to submit a late application, please contact the </w:t>
      </w:r>
      <w:r w:rsidR="00CE241D">
        <w:rPr>
          <w:rFonts w:cs="Arial"/>
          <w:szCs w:val="20"/>
        </w:rPr>
        <w:t>QSS Customer Support Team on 1300 146 370</w:t>
      </w:r>
      <w:r w:rsidRPr="00BE7EE3">
        <w:t>, between 9 am to 5 pm weekdays. Requests for late applications should be made to the contact person listed on this</w:t>
      </w:r>
      <w:r w:rsidR="00356FF5">
        <w:t xml:space="preserve"> role </w:t>
      </w:r>
      <w:r w:rsidRPr="00BE7EE3">
        <w:t xml:space="preserve">description and may be granted at their discretion. Queries about the status of your application should be also directed to the contact </w:t>
      </w:r>
      <w:r w:rsidR="00356FF5">
        <w:t>person</w:t>
      </w:r>
      <w:r w:rsidRPr="00BE7EE3">
        <w:t xml:space="preserve"> on this </w:t>
      </w:r>
      <w:r w:rsidR="00356FF5">
        <w:t>role</w:t>
      </w:r>
      <w:r w:rsidRPr="00BE7EE3">
        <w:t xml:space="preserve"> description. Hand delivered applications will not be accepted.</w:t>
      </w:r>
    </w:p>
    <w:p w14:paraId="2A57FB0B" w14:textId="77777777" w:rsidR="0037619D" w:rsidRPr="00BE7EE3" w:rsidRDefault="0037619D" w:rsidP="00BE7EE3">
      <w:pPr>
        <w:pStyle w:val="Heading1"/>
      </w:pPr>
      <w:r w:rsidRPr="00BE7EE3">
        <w:t>About the recruitment process</w:t>
      </w:r>
    </w:p>
    <w:p w14:paraId="0C469537" w14:textId="77777777" w:rsidR="0037619D" w:rsidRPr="00BE7EE3" w:rsidRDefault="0037619D" w:rsidP="00BE7EE3">
      <w:pPr>
        <w:pStyle w:val="ListBullet"/>
      </w:pPr>
      <w:r w:rsidRPr="00BE7EE3">
        <w:t>Applications remain current for 12 months and may be used to recruit to recurring and similar vacancies.</w:t>
      </w:r>
    </w:p>
    <w:p w14:paraId="0AD705A6" w14:textId="77777777" w:rsidR="0037619D" w:rsidRPr="00FF211E" w:rsidRDefault="00FF211E" w:rsidP="00BE7EE3">
      <w:pPr>
        <w:pStyle w:val="ListBullet"/>
        <w:rPr>
          <w:color w:val="4D4D4F"/>
        </w:rPr>
      </w:pPr>
      <w:r w:rsidRPr="00FF211E">
        <w:rPr>
          <w:rFonts w:eastAsia="Calibri"/>
          <w:color w:val="4D4D4F"/>
        </w:rPr>
        <w:t>A probationary period of three months applies to non-executive contract external appointees unless otherwise agreed in writing</w:t>
      </w:r>
      <w:r w:rsidR="0037619D" w:rsidRPr="00FF211E">
        <w:rPr>
          <w:color w:val="4D4D4F"/>
        </w:rPr>
        <w:t>.</w:t>
      </w:r>
    </w:p>
    <w:p w14:paraId="76005A4A" w14:textId="77777777" w:rsidR="0037619D" w:rsidRPr="00BE7EE3" w:rsidRDefault="0037619D" w:rsidP="00BE7EE3">
      <w:pPr>
        <w:pStyle w:val="ListBullet"/>
      </w:pPr>
      <w:r w:rsidRPr="00BE7EE3">
        <w:t>Applications from recruitment agencies will not be accepted.</w:t>
      </w:r>
    </w:p>
    <w:p w14:paraId="0694B070" w14:textId="77777777" w:rsidR="0037619D" w:rsidRPr="00BE7EE3" w:rsidRDefault="0037619D" w:rsidP="00BE7EE3">
      <w:pPr>
        <w:pStyle w:val="ListBullet"/>
      </w:pPr>
      <w:r w:rsidRPr="00BE7EE3">
        <w:t xml:space="preserve">Criminal history and due diligence checks may be undertaken on preferred applicant(s), depending on the nature of the positions and the responsibilities of the role. If we receive information that may exclude you from further consideration, you will be given an opportunity to </w:t>
      </w:r>
      <w:r w:rsidR="009E2E6D" w:rsidRPr="00BE7EE3">
        <w:t>respond,</w:t>
      </w:r>
      <w:r w:rsidRPr="00BE7EE3">
        <w:t xml:space="preserve"> and your response will be taken into account in the evaluation process.</w:t>
      </w:r>
    </w:p>
    <w:p w14:paraId="11416D5E" w14:textId="77777777" w:rsidR="0037619D" w:rsidRPr="00BE7EE3" w:rsidRDefault="0037619D" w:rsidP="00BE7EE3">
      <w:pPr>
        <w:pStyle w:val="Heading1"/>
      </w:pPr>
      <w:r w:rsidRPr="00BE7EE3">
        <w:t>Applicant responsibilities</w:t>
      </w:r>
    </w:p>
    <w:p w14:paraId="160D56DD" w14:textId="77777777" w:rsidR="0037619D" w:rsidRPr="00BE7EE3" w:rsidRDefault="0037619D" w:rsidP="00BE7EE3">
      <w:pPr>
        <w:pStyle w:val="ListBullet"/>
      </w:pPr>
      <w:r w:rsidRPr="00BE7EE3">
        <w:t>All recommended applicants will be required to disclose any serious disciplinary action taken against them in public sector employment.</w:t>
      </w:r>
    </w:p>
    <w:p w14:paraId="18CA1A1B" w14:textId="77777777" w:rsidR="0037619D" w:rsidRDefault="0037619D" w:rsidP="00BE7EE3">
      <w:pPr>
        <w:pStyle w:val="ListBullet"/>
      </w:pPr>
      <w:r w:rsidRPr="00BE7EE3">
        <w:lastRenderedPageBreak/>
        <w:t>Within one month of commencing employment, the successful applicant is required to disclose any employment as a lobbyist undertaken in the preceding two years.</w:t>
      </w:r>
      <w:bookmarkEnd w:id="0"/>
      <w:bookmarkEnd w:id="2"/>
    </w:p>
    <w:sectPr w:rsidR="0037619D" w:rsidSect="007A45B8">
      <w:headerReference w:type="default" r:id="rId23"/>
      <w:headerReference w:type="first" r:id="rId24"/>
      <w:footerReference w:type="first" r:id="rId25"/>
      <w:pgSz w:w="11906" w:h="16838" w:code="9"/>
      <w:pgMar w:top="1134" w:right="851" w:bottom="1134" w:left="851" w:header="284"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28E90" w14:textId="77777777" w:rsidR="00F30D59" w:rsidRDefault="00F30D59" w:rsidP="00421CC3">
      <w:r>
        <w:separator/>
      </w:r>
    </w:p>
    <w:p w14:paraId="60F3E07C" w14:textId="77777777" w:rsidR="00F30D59" w:rsidRDefault="00F30D59"/>
  </w:endnote>
  <w:endnote w:type="continuationSeparator" w:id="0">
    <w:p w14:paraId="6DA8B689" w14:textId="77777777" w:rsidR="00F30D59" w:rsidRDefault="00F30D59" w:rsidP="00421CC3">
      <w:r>
        <w:continuationSeparator/>
      </w:r>
    </w:p>
    <w:p w14:paraId="7C6FA7D7" w14:textId="77777777" w:rsidR="00F30D59" w:rsidRDefault="00F30D59"/>
  </w:endnote>
  <w:endnote w:type="continuationNotice" w:id="1">
    <w:p w14:paraId="6DAE09B7" w14:textId="77777777" w:rsidR="00F30D59" w:rsidRDefault="00F30D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94B7" w14:textId="77777777" w:rsidR="008D6541" w:rsidRDefault="008D6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A3AE" w14:textId="11D28771" w:rsidR="004045FE" w:rsidRDefault="008D6541">
    <w:pPr>
      <w:pStyle w:val="Footer"/>
    </w:pPr>
    <w:r>
      <w:rPr>
        <w:noProof/>
      </w:rPr>
      <mc:AlternateContent>
        <mc:Choice Requires="wpg">
          <w:drawing>
            <wp:anchor distT="0" distB="0" distL="114300" distR="114300" simplePos="0" relativeHeight="251658245" behindDoc="0" locked="0" layoutInCell="1" allowOverlap="1" wp14:anchorId="524807C1" wp14:editId="60B6524D">
              <wp:simplePos x="0" y="0"/>
              <wp:positionH relativeFrom="column">
                <wp:posOffset>-516890</wp:posOffset>
              </wp:positionH>
              <wp:positionV relativeFrom="paragraph">
                <wp:posOffset>-67945</wp:posOffset>
              </wp:positionV>
              <wp:extent cx="7534276" cy="387051"/>
              <wp:effectExtent l="0" t="19050" r="9525" b="13335"/>
              <wp:wrapNone/>
              <wp:docPr id="202" name="Group 202"/>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203" name="Right Triangle 203"/>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0"/>
                          <a:ext cx="7223760" cy="387051"/>
                          <a:chOff x="0" y="0"/>
                          <a:chExt cx="7223760" cy="387051"/>
                        </a:xfrm>
                      </wpg:grpSpPr>
                      <wps:wsp>
                        <wps:cNvPr id="205" name="Rectangle 205"/>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7" name="Straight Connector 207"/>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70E4592" id="Group 202" o:spid="_x0000_s1026" style="position:absolute;margin-left:-40.7pt;margin-top:-5.35pt;width:593.25pt;height:30.5pt;z-index:251658245"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">
              <v:shapetype id="_x0000_t6" coordsize="21600,21600" o:spt="6" path="m,l,21600r21600,xe">
                <v:stroke joinstyle="miter"/>
                <v:path gradientshapeok="t" o:connecttype="custom" o:connectlocs="0,0;0,10800;0,21600;10800,21600;21600,21600;10800,10800" textboxrect="1800,12600,12600,19800"/>
              </v:shapetype>
              <v:shape id="Right Triangle 203"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" fillcolor="#e5e5e5 [665]" stroked="f" strokeweight="2pt"/>
              <v:group id="Group 204"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" fillcolor="#e5e5e5 [665]" stroked="f" strokeweight="2pt"/>
                <v:line id="Straight Connector 206"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" strokecolor="#00adad [3045]" strokeweight="1pt"/>
                <v:line id="Straight Connector 207"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76F5" w14:textId="77777777" w:rsidR="004045FE" w:rsidRDefault="0037619D">
    <w:pPr>
      <w:pStyle w:val="Footer"/>
    </w:pPr>
    <w:r>
      <w:rPr>
        <w:noProof/>
      </w:rPr>
      <w:drawing>
        <wp:anchor distT="0" distB="0" distL="114300" distR="114300" simplePos="0" relativeHeight="251658246" behindDoc="1" locked="0" layoutInCell="1" allowOverlap="1" wp14:anchorId="0D11FAA2" wp14:editId="05C8C031">
          <wp:simplePos x="0" y="0"/>
          <wp:positionH relativeFrom="column">
            <wp:posOffset>5291313</wp:posOffset>
          </wp:positionH>
          <wp:positionV relativeFrom="paragraph">
            <wp:posOffset>116205</wp:posOffset>
          </wp:positionV>
          <wp:extent cx="1221474" cy="398500"/>
          <wp:effectExtent l="0" t="0" r="0" b="19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474" cy="398500"/>
                  </a:xfrm>
                  <a:prstGeom prst="rect">
                    <a:avLst/>
                  </a:prstGeom>
                  <a:noFill/>
                  <a:ln>
                    <a:noFill/>
                  </a:ln>
                </pic:spPr>
              </pic:pic>
            </a:graphicData>
          </a:graphic>
        </wp:anchor>
      </w:drawing>
    </w:r>
    <w:r w:rsidR="004045FE">
      <w:rPr>
        <w:noProof/>
      </w:rPr>
      <mc:AlternateContent>
        <mc:Choice Requires="wpg">
          <w:drawing>
            <wp:anchor distT="0" distB="0" distL="114300" distR="114300" simplePos="0" relativeHeight="251658244" behindDoc="0" locked="0" layoutInCell="1" allowOverlap="1" wp14:anchorId="0181D924" wp14:editId="6D73FC89">
              <wp:simplePos x="0" y="0"/>
              <wp:positionH relativeFrom="column">
                <wp:posOffset>-533561</wp:posOffset>
              </wp:positionH>
              <wp:positionV relativeFrom="paragraph">
                <wp:posOffset>565074</wp:posOffset>
              </wp:positionV>
              <wp:extent cx="7534276" cy="387051"/>
              <wp:effectExtent l="0" t="19050" r="9525" b="13335"/>
              <wp:wrapNone/>
              <wp:docPr id="196" name="Group 196"/>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197" name="Right Triangle 197"/>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223760" cy="387051"/>
                          <a:chOff x="0" y="0"/>
                          <a:chExt cx="7223760" cy="387051"/>
                        </a:xfrm>
                      </wpg:grpSpPr>
                      <wps:wsp>
                        <wps:cNvPr id="199" name="Rectangle 19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1" name="Straight Connector 201"/>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0EDA2AE" id="Group 196" o:spid="_x0000_s1026" style="position:absolute;margin-left:-42pt;margin-top:44.5pt;width:593.25pt;height:30.5pt;z-index:251658244"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">
              <v:shapetype id="_x0000_t6" coordsize="21600,21600" o:spt="6" path="m,l,21600r21600,xe">
                <v:stroke joinstyle="miter"/>
                <v:path gradientshapeok="t" o:connecttype="custom" o:connectlocs="0,0;0,10800;0,21600;10800,21600;21600,21600;10800,10800" textboxrect="1800,12600,12600,19800"/>
              </v:shapetype>
              <v:shape id="Right Triangle 197"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" fillcolor="#e5e5e5 [665]" stroked="f" strokeweight="2pt"/>
              <v:group id="Group 198"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" fillcolor="#e5e5e5 [665]" stroked="f" strokeweight="2pt"/>
                <v:line id="Straight Connector 200"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" strokecolor="#00adad [3045]" strokeweight="1pt"/>
                <v:line id="Straight Connector 201"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2464" w14:textId="77777777" w:rsidR="004045FE" w:rsidRDefault="004045FE">
    <w:pPr>
      <w:pStyle w:val="Footer"/>
    </w:pPr>
    <w:r>
      <w:rPr>
        <w:noProof/>
      </w:rPr>
      <mc:AlternateContent>
        <mc:Choice Requires="wpg">
          <w:drawing>
            <wp:anchor distT="0" distB="0" distL="114300" distR="114300" simplePos="0" relativeHeight="251658243" behindDoc="0" locked="0" layoutInCell="1" allowOverlap="1" wp14:anchorId="146B2403" wp14:editId="6D515696">
              <wp:simplePos x="0" y="0"/>
              <wp:positionH relativeFrom="column">
                <wp:posOffset>-533561</wp:posOffset>
              </wp:positionH>
              <wp:positionV relativeFrom="paragraph">
                <wp:posOffset>-39607</wp:posOffset>
              </wp:positionV>
              <wp:extent cx="7534290" cy="387051"/>
              <wp:effectExtent l="0" t="19050" r="9525" b="13335"/>
              <wp:wrapNone/>
              <wp:docPr id="195" name="Group 195"/>
              <wp:cNvGraphicFramePr/>
              <a:graphic xmlns:a="http://schemas.openxmlformats.org/drawingml/2006/main">
                <a:graphicData uri="http://schemas.microsoft.com/office/word/2010/wordprocessingGroup">
                  <wpg:wgp>
                    <wpg:cNvGrpSpPr/>
                    <wpg:grpSpPr>
                      <a:xfrm>
                        <a:off x="0" y="0"/>
                        <a:ext cx="7534290" cy="387051"/>
                        <a:chOff x="0" y="0"/>
                        <a:chExt cx="7534290" cy="387051"/>
                      </a:xfrm>
                    </wpg:grpSpPr>
                    <wps:wsp>
                      <wps:cNvPr id="80" name="Right Triangle 80"/>
                      <wps:cNvSpPr/>
                      <wps:spPr>
                        <a:xfrm>
                          <a:off x="7219965" y="155140"/>
                          <a:ext cx="314325" cy="221159"/>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0"/>
                          <a:ext cx="7223760" cy="387051"/>
                          <a:chOff x="0" y="0"/>
                          <a:chExt cx="7223760" cy="387051"/>
                        </a:xfrm>
                      </wpg:grpSpPr>
                      <wps:wsp>
                        <wps:cNvPr id="79" name="Rectangle 7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82" name="Straight Connector 82"/>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57D00E9C" id="Group 195" o:spid="_x0000_s1026" style="position:absolute;margin-left:-42pt;margin-top:-3.1pt;width:593.25pt;height:30.5pt;z-index:251658243"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">
              <v:shapetype id="_x0000_t6" coordsize="21600,21600" o:spt="6" path="m,l,21600r21600,xe">
                <v:stroke joinstyle="miter"/>
                <v:path gradientshapeok="t" o:connecttype="custom" o:connectlocs="0,0;0,10800;0,21600;10800,21600;21600,21600;10800,10800" textboxrect="1800,12600,12600,19800"/>
              </v:shapetype>
              <v:shape id="Right Triangle 80" o:spid="_x0000_s1027" type="#_x0000_t6" style="position:absolute;left:72199;top:1551;width:314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" fillcolor="#e5e5e5 [665]" stroked="f" strokeweight="2pt"/>
              <v:group id="Group 143"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7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" fillcolor="#e5e5e5 [665]" stroked="f" strokeweight="2pt"/>
                <v:line id="Straight Connector 81"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" strokecolor="#00adad [3045]" strokeweight="1pt"/>
                <v:line id="Straight Connector 82"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" strokecolor="#00adad [3045]" strokeweight="1pt">
                  <v:stroke startarrow="oval" startarrowwidth="narrow" startarrowlength="short"/>
                </v:lin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657C" w14:textId="77777777" w:rsidR="00F30D59" w:rsidRDefault="00F30D59" w:rsidP="00FD2073">
      <w:pPr>
        <w:spacing w:after="20"/>
        <w:ind w:right="284"/>
      </w:pPr>
      <w:r>
        <w:separator/>
      </w:r>
    </w:p>
  </w:footnote>
  <w:footnote w:type="continuationSeparator" w:id="0">
    <w:p w14:paraId="7278510F" w14:textId="77777777" w:rsidR="00F30D59" w:rsidRDefault="00F30D59" w:rsidP="00FD2073">
      <w:pPr>
        <w:spacing w:after="20"/>
      </w:pPr>
      <w:r>
        <w:continuationSeparator/>
      </w:r>
    </w:p>
  </w:footnote>
  <w:footnote w:type="continuationNotice" w:id="1">
    <w:p w14:paraId="55851D77" w14:textId="77777777" w:rsidR="00F30D59" w:rsidRDefault="00F30D5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713A" w14:textId="77777777" w:rsidR="00CC6FAC" w:rsidRDefault="00CC6FAC" w:rsidP="0085641B">
    <w:pPr>
      <w:pStyle w:val="Header"/>
    </w:pPr>
  </w:p>
  <w:p w14:paraId="7B4B7630" w14:textId="77777777" w:rsidR="00593856" w:rsidRDefault="00593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B503" w14:textId="77777777" w:rsidR="00553001" w:rsidRPr="0085641B" w:rsidRDefault="00553001" w:rsidP="00553001">
    <w:pPr>
      <w:pStyle w:val="Header"/>
      <w:jc w:val="right"/>
    </w:pPr>
    <w:r>
      <w:rPr>
        <w:noProof/>
      </w:rPr>
      <w:drawing>
        <wp:anchor distT="0" distB="0" distL="114300" distR="114300" simplePos="0" relativeHeight="251658240" behindDoc="1" locked="0" layoutInCell="1" allowOverlap="1" wp14:anchorId="38CE6D81" wp14:editId="624BBDF6">
          <wp:simplePos x="0" y="0"/>
          <wp:positionH relativeFrom="page">
            <wp:posOffset>0</wp:posOffset>
          </wp:positionH>
          <wp:positionV relativeFrom="paragraph">
            <wp:posOffset>-352264</wp:posOffset>
          </wp:positionV>
          <wp:extent cx="7548101" cy="4176214"/>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48101" cy="4176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C366E1" wp14:editId="794E776A">
          <wp:simplePos x="0" y="0"/>
          <wp:positionH relativeFrom="page">
            <wp:posOffset>7722235</wp:posOffset>
          </wp:positionH>
          <wp:positionV relativeFrom="paragraph">
            <wp:posOffset>-1943100</wp:posOffset>
          </wp:positionV>
          <wp:extent cx="7546975" cy="10675620"/>
          <wp:effectExtent l="0" t="0" r="0" b="0"/>
          <wp:wrapNone/>
          <wp:docPr id="184" name="Picture 1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223B3FE8" w14:textId="77777777" w:rsidR="00377142" w:rsidRPr="00553001" w:rsidRDefault="00377142" w:rsidP="00553001">
    <w:pPr>
      <w:pStyle w:val="Header"/>
    </w:pPr>
  </w:p>
  <w:p w14:paraId="560F7F05" w14:textId="77777777" w:rsidR="00593856" w:rsidRDefault="005938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CFF2" w14:textId="77777777" w:rsidR="00593856" w:rsidRDefault="00AA180E" w:rsidP="0037619D">
    <w:pPr>
      <w:pStyle w:val="Header"/>
    </w:pPr>
    <w:r>
      <w:rPr>
        <w:noProof/>
      </w:rPr>
      <mc:AlternateContent>
        <mc:Choice Requires="wpg">
          <w:drawing>
            <wp:anchor distT="0" distB="0" distL="114300" distR="114300" simplePos="0" relativeHeight="251658251" behindDoc="0" locked="0" layoutInCell="1" allowOverlap="1" wp14:anchorId="309BCC8D" wp14:editId="64030886">
              <wp:simplePos x="0" y="0"/>
              <wp:positionH relativeFrom="column">
                <wp:posOffset>-2537435</wp:posOffset>
              </wp:positionH>
              <wp:positionV relativeFrom="paragraph">
                <wp:posOffset>-894055</wp:posOffset>
              </wp:positionV>
              <wp:extent cx="9628378" cy="5132070"/>
              <wp:effectExtent l="0" t="0" r="0" b="0"/>
              <wp:wrapNone/>
              <wp:docPr id="21" name="Group 21"/>
              <wp:cNvGraphicFramePr/>
              <a:graphic xmlns:a="http://schemas.openxmlformats.org/drawingml/2006/main">
                <a:graphicData uri="http://schemas.microsoft.com/office/word/2010/wordprocessingGroup">
                  <wpg:wgp>
                    <wpg:cNvGrpSpPr/>
                    <wpg:grpSpPr>
                      <a:xfrm>
                        <a:off x="0" y="0"/>
                        <a:ext cx="9628378" cy="5132070"/>
                        <a:chOff x="0" y="0"/>
                        <a:chExt cx="9628378" cy="5132070"/>
                      </a:xfrm>
                    </wpg:grpSpPr>
                    <pic:pic xmlns:pic="http://schemas.openxmlformats.org/drawingml/2006/picture">
                      <pic:nvPicPr>
                        <pic:cNvPr id="14" name="Picture 14"/>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2852928" y="1119226"/>
                          <a:ext cx="6775450" cy="314325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0" y="0"/>
                          <a:ext cx="9542780" cy="5132070"/>
                          <a:chOff x="0" y="0"/>
                          <a:chExt cx="9543958" cy="5132586"/>
                        </a:xfrm>
                      </wpg:grpSpPr>
                      <wps:wsp>
                        <wps:cNvPr id="4" name="Rectangle: Single Corner Snipped 15"/>
                        <wps:cNvSpPr/>
                        <wps:spPr>
                          <a:xfrm>
                            <a:off x="1994053" y="3910988"/>
                            <a:ext cx="7549905" cy="504092"/>
                          </a:xfrm>
                          <a:custGeom>
                            <a:avLst/>
                            <a:gdLst>
                              <a:gd name="connsiteX0" fmla="*/ 0 w 7549515"/>
                              <a:gd name="connsiteY0" fmla="*/ 0 h 503555"/>
                              <a:gd name="connsiteX1" fmla="*/ 7465587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30466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71496 h 503555"/>
                              <a:gd name="connsiteX3" fmla="*/ 7549515 w 7549515"/>
                              <a:gd name="connsiteY3" fmla="*/ 503555 h 503555"/>
                              <a:gd name="connsiteX4" fmla="*/ 0 w 7549515"/>
                              <a:gd name="connsiteY4" fmla="*/ 503555 h 503555"/>
                              <a:gd name="connsiteX5" fmla="*/ 0 w 7549515"/>
                              <a:gd name="connsiteY5" fmla="*/ 0 h 503555"/>
                              <a:gd name="connsiteX0" fmla="*/ 0 w 7554595"/>
                              <a:gd name="connsiteY0" fmla="*/ 0 h 503555"/>
                              <a:gd name="connsiteX1" fmla="*/ 7180385 w 7554595"/>
                              <a:gd name="connsiteY1" fmla="*/ 0 h 503555"/>
                              <a:gd name="connsiteX2" fmla="*/ 7554595 w 7554595"/>
                              <a:gd name="connsiteY2" fmla="*/ 294943 h 503555"/>
                              <a:gd name="connsiteX3" fmla="*/ 7549515 w 7554595"/>
                              <a:gd name="connsiteY3" fmla="*/ 503555 h 503555"/>
                              <a:gd name="connsiteX4" fmla="*/ 0 w 7554595"/>
                              <a:gd name="connsiteY4" fmla="*/ 503555 h 503555"/>
                              <a:gd name="connsiteX5" fmla="*/ 0 w 7554595"/>
                              <a:gd name="connsiteY5" fmla="*/ 0 h 503555"/>
                              <a:gd name="connsiteX0" fmla="*/ 0 w 7554595"/>
                              <a:gd name="connsiteY0" fmla="*/ 0 h 503555"/>
                              <a:gd name="connsiteX1" fmla="*/ 7180385 w 7554595"/>
                              <a:gd name="connsiteY1" fmla="*/ 0 h 503555"/>
                              <a:gd name="connsiteX2" fmla="*/ 7554595 w 7554595"/>
                              <a:gd name="connsiteY2" fmla="*/ 330112 h 503555"/>
                              <a:gd name="connsiteX3" fmla="*/ 7549515 w 7554595"/>
                              <a:gd name="connsiteY3" fmla="*/ 503555 h 503555"/>
                              <a:gd name="connsiteX4" fmla="*/ 0 w 7554595"/>
                              <a:gd name="connsiteY4" fmla="*/ 503555 h 503555"/>
                              <a:gd name="connsiteX5" fmla="*/ 0 w 7554595"/>
                              <a:gd name="connsiteY5" fmla="*/ 0 h 503555"/>
                              <a:gd name="connsiteX0" fmla="*/ 0 w 7549710"/>
                              <a:gd name="connsiteY0" fmla="*/ 0 h 503555"/>
                              <a:gd name="connsiteX1" fmla="*/ 7180385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0 h 503555"/>
                              <a:gd name="connsiteX1" fmla="*/ 7192343 w 7549710"/>
                              <a:gd name="connsiteY1" fmla="*/ 23423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0 h 503555"/>
                              <a:gd name="connsiteX1" fmla="*/ 7180570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9710" h="503555">
                                <a:moveTo>
                                  <a:pt x="0" y="0"/>
                                </a:moveTo>
                                <a:lnTo>
                                  <a:pt x="7180570" y="0"/>
                                </a:lnTo>
                                <a:lnTo>
                                  <a:pt x="7549710" y="359420"/>
                                </a:lnTo>
                                <a:lnTo>
                                  <a:pt x="7549515" y="503555"/>
                                </a:lnTo>
                                <a:lnTo>
                                  <a:pt x="0" y="50355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533880" y="3905833"/>
                            <a:ext cx="664112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grpSp>
                        <wpg:cNvPr id="6" name="Group 6"/>
                        <wpg:cNvGrpSpPr/>
                        <wpg:grpSpPr>
                          <a:xfrm>
                            <a:off x="0" y="0"/>
                            <a:ext cx="4402897" cy="5132586"/>
                            <a:chOff x="0" y="0"/>
                            <a:chExt cx="4402897" cy="5132586"/>
                          </a:xfrm>
                        </wpg:grpSpPr>
                        <wps:wsp>
                          <wps:cNvPr id="7" name="Isosceles Triangle 7"/>
                          <wps:cNvSpPr/>
                          <wps:spPr>
                            <a:xfrm rot="5400000">
                              <a:off x="568896" y="1273050"/>
                              <a:ext cx="5084822" cy="258318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Isosceles Triangle 9"/>
                          <wps:cNvSpPr/>
                          <wps:spPr>
                            <a:xfrm rot="5400000">
                              <a:off x="121097" y="1274702"/>
                              <a:ext cx="5132586"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Isosceles Triangle 10"/>
                          <wps:cNvSpPr/>
                          <wps:spPr>
                            <a:xfrm rot="5400000">
                              <a:off x="-863362" y="1274384"/>
                              <a:ext cx="5100320" cy="25831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5400000">
                              <a:off x="-1258569" y="1266635"/>
                              <a:ext cx="5100320"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traight Connector 12"/>
                      <wps:cNvCnPr/>
                      <wps:spPr>
                        <a:xfrm>
                          <a:off x="9165946" y="3906317"/>
                          <a:ext cx="384175" cy="35560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3" name="Straight Connector 13"/>
                      <wps:cNvCnPr/>
                      <wps:spPr>
                        <a:xfrm>
                          <a:off x="2267712" y="519380"/>
                          <a:ext cx="637562" cy="590141"/>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9" name="Straight Connector 19"/>
                      <wps:cNvCnPr/>
                      <wps:spPr>
                        <a:xfrm>
                          <a:off x="2904135" y="1111911"/>
                          <a:ext cx="664019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C222049" id="Group 21" o:spid="_x0000_s1026" style="position:absolute;margin-left:-199.8pt;margin-top:-70.4pt;width:758.15pt;height:404.1pt;z-index:251658251" coordsize="96283,5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529;top:11192;width:6775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">
                <v:imagedata r:id="rId2" o:title=""/>
              </v:shape>
              <v:group id="Group 3" o:spid="_x0000_s1028" style="position:absolute;width:95427;height:51320" coordsize="95439,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Rectangle: Single Corner Snipped 15" o:spid="_x0000_s1029" style="position:absolute;left:19940;top:39109;width:75499;height:5041;visibility:visible;mso-wrap-style:square;v-text-anchor:middle" coordsize="75497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" path="m,l7180570,r369140,359420l7549515,503555,,503555,,xe" fillcolor="white [3212]" stroked="f" strokeweight="2pt">
                  <v:path arrowok="t" o:connecttype="custom" o:connectlocs="0,0;7180755,0;7549905,359803;7549710,504092;0,504092;0,0" o:connectangles="0,0,0,0,0,0"/>
                </v:shape>
                <v:line id="Straight Connector 5" o:spid="_x0000_s1030" style="position:absolute;visibility:visible;mso-wrap-style:square" from="25338,39058" to="91750,3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" strokecolor="#00adad [3045]" strokeweight="1pt"/>
                <v:group id="Group 6" o:spid="_x0000_s1031" style="position:absolute;width:44028;height:51325" coordsize="44028,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2" type="#_x0000_t5" style="position:absolute;left:5689;top:12730;width:50848;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" fillcolor="white [3212]" stroked="f" strokeweight="2pt"/>
                  <v:shape id="Isosceles Triangle 9" o:spid="_x0000_s1033" type="#_x0000_t5" style="position:absolute;left:1210;top:12747;width:51325;height:258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" fillcolor="#d7df23 [3204]" stroked="f" strokeweight="2pt"/>
                  <v:shape id="Isosceles Triangle 10" o:spid="_x0000_s1034" type="#_x0000_t5" style="position:absolute;left:-8634;top:12744;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" fillcolor="white [3212]" stroked="f" strokeweight="2pt"/>
                  <v:shape id="Isosceles Triangle 11" o:spid="_x0000_s1035" type="#_x0000_t5" style="position:absolute;left:-12586;top:12666;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" fillcolor="#d7df23 [3204]" stroked="f" strokeweight="2pt"/>
                </v:group>
              </v:group>
              <v:line id="Straight Connector 12" o:spid="_x0000_s1036" style="position:absolute;visibility:visible;mso-wrap-style:square" from="91659,39063" to="9550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" strokecolor="#00adad [3045]" strokeweight="1pt"/>
              <v:line id="Straight Connector 13" o:spid="_x0000_s1037" style="position:absolute;visibility:visible;mso-wrap-style:square" from="22677,5193" to="29052,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" strokecolor="#00adad [3045]" strokeweight="1pt"/>
              <v:line id="Straight Connector 19" o:spid="_x0000_s1038" style="position:absolute;visibility:visible;mso-wrap-style:square" from="29041,11119" to="9544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" strokecolor="#00adad [3045]" strokeweight="1pt"/>
            </v:group>
          </w:pict>
        </mc:Fallback>
      </mc:AlternateContent>
    </w:r>
    <w:r>
      <w:rPr>
        <w:noProof/>
      </w:rPr>
      <mc:AlternateContent>
        <mc:Choice Requires="wps">
          <w:drawing>
            <wp:anchor distT="0" distB="0" distL="114300" distR="114300" simplePos="0" relativeHeight="251658250" behindDoc="0" locked="0" layoutInCell="1" allowOverlap="1" wp14:anchorId="636AEB92" wp14:editId="17DC39A7">
              <wp:simplePos x="0" y="0"/>
              <wp:positionH relativeFrom="column">
                <wp:posOffset>-2096135</wp:posOffset>
              </wp:positionH>
              <wp:positionV relativeFrom="paragraph">
                <wp:posOffset>-436245</wp:posOffset>
              </wp:positionV>
              <wp:extent cx="664030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C2A42A1" id="Straight Connector 1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65.05pt,-34.35pt" to="357.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9" behindDoc="0" locked="0" layoutInCell="1" allowOverlap="1" wp14:anchorId="769C6793" wp14:editId="693E5D2C">
              <wp:simplePos x="0" y="0"/>
              <wp:positionH relativeFrom="column">
                <wp:posOffset>-2248535</wp:posOffset>
              </wp:positionH>
              <wp:positionV relativeFrom="paragraph">
                <wp:posOffset>-588645</wp:posOffset>
              </wp:positionV>
              <wp:extent cx="6640303"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713C12A" id="Straight Connector 17"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77.05pt,-46.35pt" to="345.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8" behindDoc="0" locked="0" layoutInCell="1" allowOverlap="1" wp14:anchorId="18895B0C" wp14:editId="68768AB6">
              <wp:simplePos x="0" y="0"/>
              <wp:positionH relativeFrom="column">
                <wp:posOffset>-2400935</wp:posOffset>
              </wp:positionH>
              <wp:positionV relativeFrom="paragraph">
                <wp:posOffset>-741045</wp:posOffset>
              </wp:positionV>
              <wp:extent cx="6640303"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1B8E763" id="Straight Connector 1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89.05pt,-58.35pt" to="333.8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7" behindDoc="0" locked="0" layoutInCell="1" allowOverlap="1" wp14:anchorId="26B46087" wp14:editId="70E7F0E8">
              <wp:simplePos x="0" y="0"/>
              <wp:positionH relativeFrom="column">
                <wp:posOffset>-2553335</wp:posOffset>
              </wp:positionH>
              <wp:positionV relativeFrom="paragraph">
                <wp:posOffset>-893445</wp:posOffset>
              </wp:positionV>
              <wp:extent cx="664030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75730B5" id="Straight Connector 15"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01.05pt,-70.35pt" to="321.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" strokecolor="#00adad [3045]"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A086" w14:textId="6439A096" w:rsidR="00553001" w:rsidRPr="0085641B" w:rsidRDefault="00553001" w:rsidP="00553001">
    <w:pPr>
      <w:pStyle w:val="Header"/>
      <w:jc w:val="right"/>
    </w:pPr>
    <w:r>
      <w:rPr>
        <w:noProof/>
      </w:rPr>
      <w:drawing>
        <wp:anchor distT="0" distB="0" distL="114300" distR="114300" simplePos="0" relativeHeight="251658242" behindDoc="1" locked="0" layoutInCell="1" allowOverlap="1" wp14:anchorId="15AC1866" wp14:editId="0630AD0B">
          <wp:simplePos x="0" y="0"/>
          <wp:positionH relativeFrom="page">
            <wp:posOffset>7722235</wp:posOffset>
          </wp:positionH>
          <wp:positionV relativeFrom="paragraph">
            <wp:posOffset>-1943100</wp:posOffset>
          </wp:positionV>
          <wp:extent cx="7546975" cy="10675620"/>
          <wp:effectExtent l="0" t="0" r="0" b="0"/>
          <wp:wrapNone/>
          <wp:docPr id="176" name="Picture 1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112F03BB" w14:textId="77777777" w:rsidR="00553001" w:rsidRPr="00553001" w:rsidRDefault="00553001" w:rsidP="00553001">
    <w:pPr>
      <w:pStyle w:val="Header"/>
    </w:pPr>
  </w:p>
  <w:p w14:paraId="53AEE89C" w14:textId="77777777" w:rsidR="00553001" w:rsidRDefault="005530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SDTITableGrid3"/>
      <w:tblW w:w="0" w:type="auto"/>
      <w:tblBorders>
        <w:top w:val="none" w:sz="0" w:space="0" w:color="auto"/>
        <w:left w:val="none" w:sz="0" w:space="0" w:color="auto"/>
        <w:bottom w:val="single" w:sz="8" w:space="0" w:color="00B7B7" w:themeColor="accen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94"/>
    </w:tblGrid>
    <w:tr w:rsidR="007A45B8" w:rsidRPr="00B05E6A" w14:paraId="673D8724" w14:textId="77777777" w:rsidTr="007A45B8">
      <w:trPr>
        <w:trHeight w:val="624"/>
      </w:trPr>
      <w:tc>
        <w:tcPr>
          <w:tcW w:w="10194" w:type="dxa"/>
          <w:tcBorders>
            <w:bottom w:val="nil"/>
          </w:tcBorders>
          <w:vAlign w:val="bottom"/>
        </w:tcPr>
        <w:p w14:paraId="48224F00" w14:textId="77777777" w:rsidR="007A45B8" w:rsidRPr="004B02B3" w:rsidRDefault="00BE7EE3" w:rsidP="007A45B8">
          <w:pPr>
            <w:spacing w:before="60" w:after="0"/>
            <w:jc w:val="right"/>
            <w:rPr>
              <w:rFonts w:asciiTheme="minorHAnsi" w:hAnsiTheme="minorHAnsi" w:cstheme="minorHAnsi"/>
            </w:rPr>
          </w:pPr>
          <w:r w:rsidRPr="004B02B3">
            <w:rPr>
              <w:rFonts w:asciiTheme="minorHAnsi" w:hAnsiTheme="minorHAnsi" w:cstheme="minorHAnsi"/>
              <w:szCs w:val="16"/>
            </w:rPr>
            <w:t>Department of State Development, Infrastructure, Local Government and Planning</w:t>
          </w:r>
        </w:p>
      </w:tc>
    </w:tr>
  </w:tbl>
  <w:p w14:paraId="3E766F9B" w14:textId="77777777" w:rsidR="007A45B8" w:rsidRPr="00CB5B18" w:rsidRDefault="007A45B8" w:rsidP="007A4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CB121C2C"/>
    <w:lvl w:ilvl="0">
      <w:start w:val="1"/>
      <w:numFmt w:val="bullet"/>
      <w:pStyle w:val="ListBullet"/>
      <w:lvlText w:val="»"/>
      <w:lvlJc w:val="left"/>
      <w:pPr>
        <w:ind w:left="360" w:hanging="360"/>
      </w:pPr>
      <w:rPr>
        <w:rFonts w:ascii="Arial" w:hAnsi="Arial" w:hint="default"/>
        <w:color w:val="4D4D4F" w:themeColor="accent4"/>
      </w:rPr>
    </w:lvl>
  </w:abstractNum>
  <w:abstractNum w:abstractNumId="3" w15:restartNumberingAfterBreak="0">
    <w:nsid w:val="03190B6F"/>
    <w:multiLevelType w:val="hybridMultilevel"/>
    <w:tmpl w:val="E4F8BC32"/>
    <w:lvl w:ilvl="0" w:tplc="4C0CE40E">
      <w:start w:val="1"/>
      <w:numFmt w:val="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6B1A5B3C"/>
    <w:lvl w:ilvl="0" w:tplc="67BC3634">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4D264A"/>
    <w:multiLevelType w:val="hybridMultilevel"/>
    <w:tmpl w:val="5FF0EA28"/>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0127A"/>
    <w:multiLevelType w:val="multilevel"/>
    <w:tmpl w:val="0CAA113C"/>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AB1926"/>
    <w:multiLevelType w:val="multilevel"/>
    <w:tmpl w:val="8E12BE72"/>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F5632"/>
    <w:multiLevelType w:val="multilevel"/>
    <w:tmpl w:val="1CFAF4BA"/>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2F6BD1"/>
    <w:multiLevelType w:val="multilevel"/>
    <w:tmpl w:val="E940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67228"/>
    <w:multiLevelType w:val="hybridMultilevel"/>
    <w:tmpl w:val="78CCAC3E"/>
    <w:lvl w:ilvl="0" w:tplc="79702716">
      <w:start w:val="1"/>
      <w:numFmt w:val="decimal"/>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48E24AA9"/>
    <w:multiLevelType w:val="hybridMultilevel"/>
    <w:tmpl w:val="0E2CFF2E"/>
    <w:lvl w:ilvl="0" w:tplc="678CDD98">
      <w:start w:val="1"/>
      <w:numFmt w:val="bullet"/>
      <w:lvlText w:val=""/>
      <w:lvlJc w:val="left"/>
      <w:pPr>
        <w:ind w:left="360" w:hanging="360"/>
      </w:pPr>
      <w:rPr>
        <w:rFonts w:ascii="Symbol" w:hAnsi="Symbol" w:hint="default"/>
        <w:color w:val="808080"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A3030F"/>
    <w:multiLevelType w:val="hybridMultilevel"/>
    <w:tmpl w:val="A3B27168"/>
    <w:lvl w:ilvl="0" w:tplc="7EB6B15C">
      <w:start w:val="1"/>
      <w:numFmt w:val="lowerLetter"/>
      <w:pStyle w:val="Listalpha"/>
      <w:lvlText w:val="%1."/>
      <w:lvlJc w:val="left"/>
      <w:pPr>
        <w:ind w:left="717" w:hanging="360"/>
      </w:pPr>
      <w:rPr>
        <w:rFonts w:ascii="Arial" w:hAnsi="Arial"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7604AB"/>
    <w:multiLevelType w:val="multilevel"/>
    <w:tmpl w:val="CC2A265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DF73A0"/>
    <w:multiLevelType w:val="hybridMultilevel"/>
    <w:tmpl w:val="54826B32"/>
    <w:lvl w:ilvl="0" w:tplc="C238799E">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151F29"/>
    <w:multiLevelType w:val="hybridMultilevel"/>
    <w:tmpl w:val="257C5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931CDC"/>
    <w:multiLevelType w:val="multilevel"/>
    <w:tmpl w:val="FE36168A"/>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2102CF4"/>
    <w:lvl w:ilvl="0" w:tplc="2CFE8F46">
      <w:start w:val="1"/>
      <w:numFmt w:val="lowerLetter"/>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6E554A"/>
    <w:multiLevelType w:val="multilevel"/>
    <w:tmpl w:val="8A1CF27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C277EA"/>
    <w:multiLevelType w:val="hybridMultilevel"/>
    <w:tmpl w:val="274AC42A"/>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E3654A"/>
    <w:multiLevelType w:val="multilevel"/>
    <w:tmpl w:val="E1F27EE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93E36"/>
    <w:multiLevelType w:val="multilevel"/>
    <w:tmpl w:val="31947648"/>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0137622">
    <w:abstractNumId w:val="2"/>
  </w:num>
  <w:num w:numId="2" w16cid:durableId="2107189714">
    <w:abstractNumId w:val="1"/>
  </w:num>
  <w:num w:numId="3" w16cid:durableId="103690234">
    <w:abstractNumId w:val="5"/>
  </w:num>
  <w:num w:numId="4" w16cid:durableId="585723374">
    <w:abstractNumId w:val="20"/>
  </w:num>
  <w:num w:numId="5" w16cid:durableId="1377391076">
    <w:abstractNumId w:val="11"/>
  </w:num>
  <w:num w:numId="6" w16cid:durableId="865945438">
    <w:abstractNumId w:val="4"/>
  </w:num>
  <w:num w:numId="7" w16cid:durableId="1734045298">
    <w:abstractNumId w:val="22"/>
  </w:num>
  <w:num w:numId="8" w16cid:durableId="1323847251">
    <w:abstractNumId w:val="19"/>
  </w:num>
  <w:num w:numId="9" w16cid:durableId="132715734">
    <w:abstractNumId w:val="21"/>
  </w:num>
  <w:num w:numId="10" w16cid:durableId="1133673207">
    <w:abstractNumId w:val="9"/>
  </w:num>
  <w:num w:numId="11" w16cid:durableId="808281211">
    <w:abstractNumId w:val="14"/>
  </w:num>
  <w:num w:numId="12" w16cid:durableId="48772237">
    <w:abstractNumId w:val="16"/>
  </w:num>
  <w:num w:numId="13" w16cid:durableId="1575898686">
    <w:abstractNumId w:val="21"/>
  </w:num>
  <w:num w:numId="14" w16cid:durableId="1555046347">
    <w:abstractNumId w:val="21"/>
  </w:num>
  <w:num w:numId="15" w16cid:durableId="90976795">
    <w:abstractNumId w:val="21"/>
  </w:num>
  <w:num w:numId="16" w16cid:durableId="1702780346">
    <w:abstractNumId w:val="21"/>
    <w:lvlOverride w:ilvl="0">
      <w:startOverride w:val="1"/>
    </w:lvlOverride>
  </w:num>
  <w:num w:numId="17" w16cid:durableId="1817213559">
    <w:abstractNumId w:val="21"/>
    <w:lvlOverride w:ilvl="0">
      <w:startOverride w:val="1"/>
    </w:lvlOverride>
  </w:num>
  <w:num w:numId="18" w16cid:durableId="1118766142">
    <w:abstractNumId w:val="0"/>
  </w:num>
  <w:num w:numId="19" w16cid:durableId="641733419">
    <w:abstractNumId w:val="21"/>
    <w:lvlOverride w:ilvl="0">
      <w:startOverride w:val="1"/>
    </w:lvlOverride>
  </w:num>
  <w:num w:numId="20" w16cid:durableId="1768845761">
    <w:abstractNumId w:val="4"/>
    <w:lvlOverride w:ilvl="0">
      <w:startOverride w:val="1"/>
    </w:lvlOverride>
  </w:num>
  <w:num w:numId="21" w16cid:durableId="1828860672">
    <w:abstractNumId w:val="16"/>
    <w:lvlOverride w:ilvl="0">
      <w:startOverride w:val="1"/>
    </w:lvlOverride>
  </w:num>
  <w:num w:numId="22" w16cid:durableId="418142112">
    <w:abstractNumId w:val="21"/>
    <w:lvlOverride w:ilvl="0">
      <w:startOverride w:val="1"/>
    </w:lvlOverride>
  </w:num>
  <w:num w:numId="23" w16cid:durableId="1623418942">
    <w:abstractNumId w:val="12"/>
  </w:num>
  <w:num w:numId="24" w16cid:durableId="193612943">
    <w:abstractNumId w:val="3"/>
  </w:num>
  <w:num w:numId="25" w16cid:durableId="29184759">
    <w:abstractNumId w:val="17"/>
  </w:num>
  <w:num w:numId="26" w16cid:durableId="201745044">
    <w:abstractNumId w:val="6"/>
  </w:num>
  <w:num w:numId="27" w16cid:durableId="343480111">
    <w:abstractNumId w:val="13"/>
  </w:num>
  <w:num w:numId="28" w16cid:durableId="1693142572">
    <w:abstractNumId w:val="24"/>
  </w:num>
  <w:num w:numId="29" w16cid:durableId="137963096">
    <w:abstractNumId w:val="10"/>
  </w:num>
  <w:num w:numId="30" w16cid:durableId="1131510319">
    <w:abstractNumId w:val="15"/>
  </w:num>
  <w:num w:numId="31" w16cid:durableId="1978951711">
    <w:abstractNumId w:val="18"/>
  </w:num>
  <w:num w:numId="32" w16cid:durableId="1060053044">
    <w:abstractNumId w:val="26"/>
  </w:num>
  <w:num w:numId="33" w16cid:durableId="594097113">
    <w:abstractNumId w:val="23"/>
  </w:num>
  <w:num w:numId="34" w16cid:durableId="1302416522">
    <w:abstractNumId w:val="25"/>
  </w:num>
  <w:num w:numId="35" w16cid:durableId="280842595">
    <w:abstractNumId w:val="7"/>
  </w:num>
  <w:num w:numId="36" w16cid:durableId="31780620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0B"/>
    <w:rsid w:val="000000D7"/>
    <w:rsid w:val="000005D7"/>
    <w:rsid w:val="0000401D"/>
    <w:rsid w:val="00004F3B"/>
    <w:rsid w:val="000070FB"/>
    <w:rsid w:val="00007613"/>
    <w:rsid w:val="00013B66"/>
    <w:rsid w:val="00017F81"/>
    <w:rsid w:val="000200B5"/>
    <w:rsid w:val="00020258"/>
    <w:rsid w:val="00020DB7"/>
    <w:rsid w:val="00021CAA"/>
    <w:rsid w:val="000240E3"/>
    <w:rsid w:val="000243C6"/>
    <w:rsid w:val="00024A74"/>
    <w:rsid w:val="00025D17"/>
    <w:rsid w:val="00027982"/>
    <w:rsid w:val="00031EDB"/>
    <w:rsid w:val="00032E17"/>
    <w:rsid w:val="000363AB"/>
    <w:rsid w:val="00036964"/>
    <w:rsid w:val="00043D04"/>
    <w:rsid w:val="00044EA3"/>
    <w:rsid w:val="00045DC2"/>
    <w:rsid w:val="0004644A"/>
    <w:rsid w:val="00046970"/>
    <w:rsid w:val="00051C81"/>
    <w:rsid w:val="0005714D"/>
    <w:rsid w:val="0006290B"/>
    <w:rsid w:val="00067D69"/>
    <w:rsid w:val="00070065"/>
    <w:rsid w:val="00070F7A"/>
    <w:rsid w:val="0007264E"/>
    <w:rsid w:val="00072B87"/>
    <w:rsid w:val="00073D6B"/>
    <w:rsid w:val="0008038E"/>
    <w:rsid w:val="00080C9D"/>
    <w:rsid w:val="0008161F"/>
    <w:rsid w:val="000853C9"/>
    <w:rsid w:val="000860EE"/>
    <w:rsid w:val="00090409"/>
    <w:rsid w:val="00091C35"/>
    <w:rsid w:val="0009275F"/>
    <w:rsid w:val="000A072B"/>
    <w:rsid w:val="000A3611"/>
    <w:rsid w:val="000A38CF"/>
    <w:rsid w:val="000A6751"/>
    <w:rsid w:val="000B14A6"/>
    <w:rsid w:val="000C2FD1"/>
    <w:rsid w:val="000C3789"/>
    <w:rsid w:val="000D1008"/>
    <w:rsid w:val="000D18A2"/>
    <w:rsid w:val="000D3BBD"/>
    <w:rsid w:val="000D4342"/>
    <w:rsid w:val="000D48DE"/>
    <w:rsid w:val="000D4A28"/>
    <w:rsid w:val="000D56AF"/>
    <w:rsid w:val="000D5DF8"/>
    <w:rsid w:val="000E2924"/>
    <w:rsid w:val="000E3E98"/>
    <w:rsid w:val="000E4108"/>
    <w:rsid w:val="000F0553"/>
    <w:rsid w:val="000F30BB"/>
    <w:rsid w:val="000F4581"/>
    <w:rsid w:val="000F6213"/>
    <w:rsid w:val="0010379B"/>
    <w:rsid w:val="00104D90"/>
    <w:rsid w:val="00106523"/>
    <w:rsid w:val="0011488B"/>
    <w:rsid w:val="00115043"/>
    <w:rsid w:val="00116623"/>
    <w:rsid w:val="00121195"/>
    <w:rsid w:val="0012130D"/>
    <w:rsid w:val="001239BE"/>
    <w:rsid w:val="00125866"/>
    <w:rsid w:val="00133FC3"/>
    <w:rsid w:val="001367F2"/>
    <w:rsid w:val="0013727C"/>
    <w:rsid w:val="00137F7B"/>
    <w:rsid w:val="00140120"/>
    <w:rsid w:val="00140CC1"/>
    <w:rsid w:val="00145104"/>
    <w:rsid w:val="00147F76"/>
    <w:rsid w:val="0015399A"/>
    <w:rsid w:val="00153BB5"/>
    <w:rsid w:val="00154295"/>
    <w:rsid w:val="001548E7"/>
    <w:rsid w:val="00157FAD"/>
    <w:rsid w:val="001650E4"/>
    <w:rsid w:val="00167564"/>
    <w:rsid w:val="0017030D"/>
    <w:rsid w:val="00172D32"/>
    <w:rsid w:val="00173EC4"/>
    <w:rsid w:val="001750B5"/>
    <w:rsid w:val="00177CB5"/>
    <w:rsid w:val="00181590"/>
    <w:rsid w:val="0018617B"/>
    <w:rsid w:val="00186E93"/>
    <w:rsid w:val="0019000F"/>
    <w:rsid w:val="00190A94"/>
    <w:rsid w:val="00194427"/>
    <w:rsid w:val="00195B5B"/>
    <w:rsid w:val="001A0178"/>
    <w:rsid w:val="001A0425"/>
    <w:rsid w:val="001A0CAA"/>
    <w:rsid w:val="001A1545"/>
    <w:rsid w:val="001A3336"/>
    <w:rsid w:val="001A46BA"/>
    <w:rsid w:val="001A4D16"/>
    <w:rsid w:val="001B3480"/>
    <w:rsid w:val="001B506F"/>
    <w:rsid w:val="001B68B3"/>
    <w:rsid w:val="001B6C5A"/>
    <w:rsid w:val="001B7ABA"/>
    <w:rsid w:val="001B7B5F"/>
    <w:rsid w:val="001C3106"/>
    <w:rsid w:val="001C57ED"/>
    <w:rsid w:val="001C640E"/>
    <w:rsid w:val="001C644C"/>
    <w:rsid w:val="001C74E5"/>
    <w:rsid w:val="001C7F2E"/>
    <w:rsid w:val="001D03FE"/>
    <w:rsid w:val="001D1AA6"/>
    <w:rsid w:val="001D4009"/>
    <w:rsid w:val="001D47EB"/>
    <w:rsid w:val="001D483E"/>
    <w:rsid w:val="001D62C7"/>
    <w:rsid w:val="001D6945"/>
    <w:rsid w:val="001D6E0F"/>
    <w:rsid w:val="001D6E26"/>
    <w:rsid w:val="001D76EE"/>
    <w:rsid w:val="001E296F"/>
    <w:rsid w:val="001E302B"/>
    <w:rsid w:val="001E5508"/>
    <w:rsid w:val="001E5E82"/>
    <w:rsid w:val="001E7600"/>
    <w:rsid w:val="001F14E6"/>
    <w:rsid w:val="001F43A6"/>
    <w:rsid w:val="001F491A"/>
    <w:rsid w:val="001F4AAC"/>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3647D"/>
    <w:rsid w:val="00241E09"/>
    <w:rsid w:val="002427F1"/>
    <w:rsid w:val="00247774"/>
    <w:rsid w:val="00251981"/>
    <w:rsid w:val="002519D5"/>
    <w:rsid w:val="00261888"/>
    <w:rsid w:val="00261F40"/>
    <w:rsid w:val="00262700"/>
    <w:rsid w:val="00264663"/>
    <w:rsid w:val="002655E0"/>
    <w:rsid w:val="00265B76"/>
    <w:rsid w:val="00266E4C"/>
    <w:rsid w:val="0027075F"/>
    <w:rsid w:val="002729A3"/>
    <w:rsid w:val="00274CB3"/>
    <w:rsid w:val="0028098B"/>
    <w:rsid w:val="00281E77"/>
    <w:rsid w:val="00282A05"/>
    <w:rsid w:val="00282D14"/>
    <w:rsid w:val="002840EB"/>
    <w:rsid w:val="00284FEB"/>
    <w:rsid w:val="00290B98"/>
    <w:rsid w:val="00292D4C"/>
    <w:rsid w:val="00292F17"/>
    <w:rsid w:val="0029442F"/>
    <w:rsid w:val="002959C6"/>
    <w:rsid w:val="00295DC2"/>
    <w:rsid w:val="00296BBC"/>
    <w:rsid w:val="002A341E"/>
    <w:rsid w:val="002A3BDC"/>
    <w:rsid w:val="002A4790"/>
    <w:rsid w:val="002A62AF"/>
    <w:rsid w:val="002A64C0"/>
    <w:rsid w:val="002B2173"/>
    <w:rsid w:val="002B3055"/>
    <w:rsid w:val="002B7CF6"/>
    <w:rsid w:val="002C2FB1"/>
    <w:rsid w:val="002D162A"/>
    <w:rsid w:val="002D6342"/>
    <w:rsid w:val="002D75D3"/>
    <w:rsid w:val="002E12AA"/>
    <w:rsid w:val="002E4726"/>
    <w:rsid w:val="002E756D"/>
    <w:rsid w:val="002F26CF"/>
    <w:rsid w:val="002F444D"/>
    <w:rsid w:val="002F48FC"/>
    <w:rsid w:val="002F5644"/>
    <w:rsid w:val="002F63A1"/>
    <w:rsid w:val="00301830"/>
    <w:rsid w:val="003023C7"/>
    <w:rsid w:val="003027FF"/>
    <w:rsid w:val="00302968"/>
    <w:rsid w:val="00304E4C"/>
    <w:rsid w:val="00304FE0"/>
    <w:rsid w:val="00311199"/>
    <w:rsid w:val="00314446"/>
    <w:rsid w:val="0031478A"/>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51D7"/>
    <w:rsid w:val="0035629D"/>
    <w:rsid w:val="00356FF5"/>
    <w:rsid w:val="00362B0A"/>
    <w:rsid w:val="00367294"/>
    <w:rsid w:val="00367C89"/>
    <w:rsid w:val="00370213"/>
    <w:rsid w:val="00371487"/>
    <w:rsid w:val="00375D70"/>
    <w:rsid w:val="0037619D"/>
    <w:rsid w:val="00377142"/>
    <w:rsid w:val="00382937"/>
    <w:rsid w:val="00383F41"/>
    <w:rsid w:val="003844A9"/>
    <w:rsid w:val="00384C2D"/>
    <w:rsid w:val="003852B8"/>
    <w:rsid w:val="0038564F"/>
    <w:rsid w:val="00387D85"/>
    <w:rsid w:val="00390CCE"/>
    <w:rsid w:val="003919EC"/>
    <w:rsid w:val="00392279"/>
    <w:rsid w:val="003922AD"/>
    <w:rsid w:val="003A12AD"/>
    <w:rsid w:val="003A5E88"/>
    <w:rsid w:val="003A691B"/>
    <w:rsid w:val="003A7869"/>
    <w:rsid w:val="003B0D5F"/>
    <w:rsid w:val="003B18A2"/>
    <w:rsid w:val="003B21C2"/>
    <w:rsid w:val="003B3F83"/>
    <w:rsid w:val="003B5727"/>
    <w:rsid w:val="003B7A6A"/>
    <w:rsid w:val="003C103A"/>
    <w:rsid w:val="003C5DB3"/>
    <w:rsid w:val="003D4CDC"/>
    <w:rsid w:val="003D7E08"/>
    <w:rsid w:val="003E1811"/>
    <w:rsid w:val="003E1CE1"/>
    <w:rsid w:val="003E3599"/>
    <w:rsid w:val="003E7FFE"/>
    <w:rsid w:val="003F1C8F"/>
    <w:rsid w:val="003F35D6"/>
    <w:rsid w:val="0040154D"/>
    <w:rsid w:val="00402874"/>
    <w:rsid w:val="0040376F"/>
    <w:rsid w:val="004040EC"/>
    <w:rsid w:val="004043C2"/>
    <w:rsid w:val="004045FE"/>
    <w:rsid w:val="0040636F"/>
    <w:rsid w:val="00410C83"/>
    <w:rsid w:val="004131BB"/>
    <w:rsid w:val="00414062"/>
    <w:rsid w:val="00415398"/>
    <w:rsid w:val="00417F2B"/>
    <w:rsid w:val="00417F5D"/>
    <w:rsid w:val="00421CC3"/>
    <w:rsid w:val="00424936"/>
    <w:rsid w:val="004308AC"/>
    <w:rsid w:val="00431C93"/>
    <w:rsid w:val="00435923"/>
    <w:rsid w:val="00441C47"/>
    <w:rsid w:val="00443510"/>
    <w:rsid w:val="0044352B"/>
    <w:rsid w:val="00443AD2"/>
    <w:rsid w:val="004441F4"/>
    <w:rsid w:val="00445AE2"/>
    <w:rsid w:val="00445D91"/>
    <w:rsid w:val="0044641E"/>
    <w:rsid w:val="00454341"/>
    <w:rsid w:val="004561B1"/>
    <w:rsid w:val="0045760D"/>
    <w:rsid w:val="00465527"/>
    <w:rsid w:val="0046591D"/>
    <w:rsid w:val="00467D90"/>
    <w:rsid w:val="00471B8E"/>
    <w:rsid w:val="004730E1"/>
    <w:rsid w:val="00475428"/>
    <w:rsid w:val="00477CD5"/>
    <w:rsid w:val="004800E5"/>
    <w:rsid w:val="00483217"/>
    <w:rsid w:val="00484274"/>
    <w:rsid w:val="00484C06"/>
    <w:rsid w:val="00496D2B"/>
    <w:rsid w:val="004A06F6"/>
    <w:rsid w:val="004A21CF"/>
    <w:rsid w:val="004A3222"/>
    <w:rsid w:val="004B2889"/>
    <w:rsid w:val="004B3166"/>
    <w:rsid w:val="004C0E02"/>
    <w:rsid w:val="004D0B45"/>
    <w:rsid w:val="004D4B55"/>
    <w:rsid w:val="004D5E2E"/>
    <w:rsid w:val="004D62A4"/>
    <w:rsid w:val="004D7DC9"/>
    <w:rsid w:val="004E00D7"/>
    <w:rsid w:val="004E04BA"/>
    <w:rsid w:val="004E0BFD"/>
    <w:rsid w:val="004E48FD"/>
    <w:rsid w:val="004E6378"/>
    <w:rsid w:val="004E79CA"/>
    <w:rsid w:val="004F04AF"/>
    <w:rsid w:val="004F0694"/>
    <w:rsid w:val="004F5DBE"/>
    <w:rsid w:val="004F77C5"/>
    <w:rsid w:val="004F7B60"/>
    <w:rsid w:val="00501C79"/>
    <w:rsid w:val="005026E1"/>
    <w:rsid w:val="00503B00"/>
    <w:rsid w:val="00505ABF"/>
    <w:rsid w:val="00505C55"/>
    <w:rsid w:val="0050626C"/>
    <w:rsid w:val="00506E2E"/>
    <w:rsid w:val="0051550D"/>
    <w:rsid w:val="005163D8"/>
    <w:rsid w:val="00516DB2"/>
    <w:rsid w:val="0051783D"/>
    <w:rsid w:val="00517D02"/>
    <w:rsid w:val="00520DD2"/>
    <w:rsid w:val="005216CB"/>
    <w:rsid w:val="0052791E"/>
    <w:rsid w:val="00531497"/>
    <w:rsid w:val="00533085"/>
    <w:rsid w:val="00535A62"/>
    <w:rsid w:val="005370BB"/>
    <w:rsid w:val="00540D3E"/>
    <w:rsid w:val="00545B06"/>
    <w:rsid w:val="00545C0D"/>
    <w:rsid w:val="00547670"/>
    <w:rsid w:val="0055077F"/>
    <w:rsid w:val="00553001"/>
    <w:rsid w:val="00553B9D"/>
    <w:rsid w:val="00554652"/>
    <w:rsid w:val="00557AA3"/>
    <w:rsid w:val="00560815"/>
    <w:rsid w:val="00563ED3"/>
    <w:rsid w:val="00563FE5"/>
    <w:rsid w:val="00566E28"/>
    <w:rsid w:val="00571853"/>
    <w:rsid w:val="005745F0"/>
    <w:rsid w:val="0057483C"/>
    <w:rsid w:val="005751B4"/>
    <w:rsid w:val="005753CF"/>
    <w:rsid w:val="00575B71"/>
    <w:rsid w:val="0057785B"/>
    <w:rsid w:val="00577A92"/>
    <w:rsid w:val="005809DA"/>
    <w:rsid w:val="00580A2F"/>
    <w:rsid w:val="00582A8D"/>
    <w:rsid w:val="00583349"/>
    <w:rsid w:val="00584C35"/>
    <w:rsid w:val="00585B2E"/>
    <w:rsid w:val="00585DCD"/>
    <w:rsid w:val="005864A7"/>
    <w:rsid w:val="00592055"/>
    <w:rsid w:val="0059333F"/>
    <w:rsid w:val="00593856"/>
    <w:rsid w:val="0059707C"/>
    <w:rsid w:val="00597530"/>
    <w:rsid w:val="00597CBF"/>
    <w:rsid w:val="005A083C"/>
    <w:rsid w:val="005A39C3"/>
    <w:rsid w:val="005A411C"/>
    <w:rsid w:val="005A549E"/>
    <w:rsid w:val="005A6B58"/>
    <w:rsid w:val="005A6C2F"/>
    <w:rsid w:val="005B3C41"/>
    <w:rsid w:val="005B3DF4"/>
    <w:rsid w:val="005B5AEB"/>
    <w:rsid w:val="005B5FF2"/>
    <w:rsid w:val="005B705E"/>
    <w:rsid w:val="005B71A9"/>
    <w:rsid w:val="005B7A34"/>
    <w:rsid w:val="005C0CEF"/>
    <w:rsid w:val="005C1A49"/>
    <w:rsid w:val="005C4600"/>
    <w:rsid w:val="005C4985"/>
    <w:rsid w:val="005C54C2"/>
    <w:rsid w:val="005C5FD4"/>
    <w:rsid w:val="005C6D6D"/>
    <w:rsid w:val="005C713B"/>
    <w:rsid w:val="005D0C1C"/>
    <w:rsid w:val="005E0CE8"/>
    <w:rsid w:val="005E1316"/>
    <w:rsid w:val="005E1987"/>
    <w:rsid w:val="005E19D2"/>
    <w:rsid w:val="005E2BD9"/>
    <w:rsid w:val="005E2E37"/>
    <w:rsid w:val="005E2EC3"/>
    <w:rsid w:val="005E5562"/>
    <w:rsid w:val="005E7C09"/>
    <w:rsid w:val="005F1975"/>
    <w:rsid w:val="005F39C5"/>
    <w:rsid w:val="005F3EDE"/>
    <w:rsid w:val="005F4E5F"/>
    <w:rsid w:val="005F6BAA"/>
    <w:rsid w:val="005F73F8"/>
    <w:rsid w:val="00602406"/>
    <w:rsid w:val="006048BD"/>
    <w:rsid w:val="00604A09"/>
    <w:rsid w:val="00604F53"/>
    <w:rsid w:val="00606A8B"/>
    <w:rsid w:val="00606CFA"/>
    <w:rsid w:val="006102B1"/>
    <w:rsid w:val="0061037B"/>
    <w:rsid w:val="0061041A"/>
    <w:rsid w:val="00610610"/>
    <w:rsid w:val="0061226E"/>
    <w:rsid w:val="00612EA1"/>
    <w:rsid w:val="00613269"/>
    <w:rsid w:val="00615CDE"/>
    <w:rsid w:val="00615FCA"/>
    <w:rsid w:val="00620024"/>
    <w:rsid w:val="00622F65"/>
    <w:rsid w:val="00623B26"/>
    <w:rsid w:val="006266A2"/>
    <w:rsid w:val="006276E1"/>
    <w:rsid w:val="006278AD"/>
    <w:rsid w:val="00630648"/>
    <w:rsid w:val="006311E4"/>
    <w:rsid w:val="00643469"/>
    <w:rsid w:val="0064691D"/>
    <w:rsid w:val="00646BF1"/>
    <w:rsid w:val="00647CBC"/>
    <w:rsid w:val="006514AA"/>
    <w:rsid w:val="0065214B"/>
    <w:rsid w:val="00652640"/>
    <w:rsid w:val="00652F51"/>
    <w:rsid w:val="00653226"/>
    <w:rsid w:val="00654072"/>
    <w:rsid w:val="0065439A"/>
    <w:rsid w:val="00657A73"/>
    <w:rsid w:val="0066008F"/>
    <w:rsid w:val="006612D0"/>
    <w:rsid w:val="006620B2"/>
    <w:rsid w:val="00662FF3"/>
    <w:rsid w:val="0066374F"/>
    <w:rsid w:val="00667342"/>
    <w:rsid w:val="0067253E"/>
    <w:rsid w:val="00672B27"/>
    <w:rsid w:val="00676AC7"/>
    <w:rsid w:val="0068335F"/>
    <w:rsid w:val="00686F9A"/>
    <w:rsid w:val="006879AC"/>
    <w:rsid w:val="00690029"/>
    <w:rsid w:val="00691577"/>
    <w:rsid w:val="006A5D27"/>
    <w:rsid w:val="006A637C"/>
    <w:rsid w:val="006A651D"/>
    <w:rsid w:val="006A7603"/>
    <w:rsid w:val="006B06A7"/>
    <w:rsid w:val="006B06A8"/>
    <w:rsid w:val="006B0FD0"/>
    <w:rsid w:val="006B4DB7"/>
    <w:rsid w:val="006B589F"/>
    <w:rsid w:val="006C1E05"/>
    <w:rsid w:val="006C673D"/>
    <w:rsid w:val="006D3097"/>
    <w:rsid w:val="006D7D39"/>
    <w:rsid w:val="006E09D1"/>
    <w:rsid w:val="006E244F"/>
    <w:rsid w:val="006E43DD"/>
    <w:rsid w:val="006E482D"/>
    <w:rsid w:val="006E6CB2"/>
    <w:rsid w:val="006E71F7"/>
    <w:rsid w:val="006F0A39"/>
    <w:rsid w:val="006F45D2"/>
    <w:rsid w:val="00700009"/>
    <w:rsid w:val="0070023B"/>
    <w:rsid w:val="00701386"/>
    <w:rsid w:val="00701D0B"/>
    <w:rsid w:val="0070496D"/>
    <w:rsid w:val="007053D1"/>
    <w:rsid w:val="007122ED"/>
    <w:rsid w:val="007123FA"/>
    <w:rsid w:val="00716BA8"/>
    <w:rsid w:val="00717757"/>
    <w:rsid w:val="007218E8"/>
    <w:rsid w:val="007245EF"/>
    <w:rsid w:val="00725490"/>
    <w:rsid w:val="007256D1"/>
    <w:rsid w:val="00727284"/>
    <w:rsid w:val="007303F9"/>
    <w:rsid w:val="00730BF2"/>
    <w:rsid w:val="007342C6"/>
    <w:rsid w:val="00736717"/>
    <w:rsid w:val="007404E4"/>
    <w:rsid w:val="00742D62"/>
    <w:rsid w:val="00747F9F"/>
    <w:rsid w:val="007537DF"/>
    <w:rsid w:val="007542D1"/>
    <w:rsid w:val="00755AC6"/>
    <w:rsid w:val="0075783A"/>
    <w:rsid w:val="00757F20"/>
    <w:rsid w:val="0076314A"/>
    <w:rsid w:val="00763286"/>
    <w:rsid w:val="007639FC"/>
    <w:rsid w:val="00765F75"/>
    <w:rsid w:val="00773D5D"/>
    <w:rsid w:val="007750B4"/>
    <w:rsid w:val="00775B4B"/>
    <w:rsid w:val="0077696D"/>
    <w:rsid w:val="00777661"/>
    <w:rsid w:val="00777B9A"/>
    <w:rsid w:val="00780B3E"/>
    <w:rsid w:val="007863E1"/>
    <w:rsid w:val="0078745C"/>
    <w:rsid w:val="00787854"/>
    <w:rsid w:val="00787FF2"/>
    <w:rsid w:val="00791439"/>
    <w:rsid w:val="00792900"/>
    <w:rsid w:val="007954F9"/>
    <w:rsid w:val="007977A2"/>
    <w:rsid w:val="00797C7E"/>
    <w:rsid w:val="007A45B8"/>
    <w:rsid w:val="007A6989"/>
    <w:rsid w:val="007B039E"/>
    <w:rsid w:val="007B0BCB"/>
    <w:rsid w:val="007B24FC"/>
    <w:rsid w:val="007B59CE"/>
    <w:rsid w:val="007C0C14"/>
    <w:rsid w:val="007C0C8B"/>
    <w:rsid w:val="007C2943"/>
    <w:rsid w:val="007C295E"/>
    <w:rsid w:val="007C2DD1"/>
    <w:rsid w:val="007C34D9"/>
    <w:rsid w:val="007C4E05"/>
    <w:rsid w:val="007C5218"/>
    <w:rsid w:val="007C65C9"/>
    <w:rsid w:val="007C6EE0"/>
    <w:rsid w:val="007D2222"/>
    <w:rsid w:val="007D389A"/>
    <w:rsid w:val="007D43BA"/>
    <w:rsid w:val="007E295F"/>
    <w:rsid w:val="007E389C"/>
    <w:rsid w:val="007E4CD8"/>
    <w:rsid w:val="007E6F3E"/>
    <w:rsid w:val="007F2ACF"/>
    <w:rsid w:val="007F623F"/>
    <w:rsid w:val="007F7900"/>
    <w:rsid w:val="00800F2B"/>
    <w:rsid w:val="00801FE6"/>
    <w:rsid w:val="00806195"/>
    <w:rsid w:val="00806EFE"/>
    <w:rsid w:val="00807FFE"/>
    <w:rsid w:val="00810353"/>
    <w:rsid w:val="0081267E"/>
    <w:rsid w:val="008147CE"/>
    <w:rsid w:val="00815F81"/>
    <w:rsid w:val="0082123F"/>
    <w:rsid w:val="00821341"/>
    <w:rsid w:val="00823890"/>
    <w:rsid w:val="008272DD"/>
    <w:rsid w:val="00834C7C"/>
    <w:rsid w:val="00835552"/>
    <w:rsid w:val="0084040F"/>
    <w:rsid w:val="00840997"/>
    <w:rsid w:val="00844EFA"/>
    <w:rsid w:val="00850F6D"/>
    <w:rsid w:val="00851257"/>
    <w:rsid w:val="00854C3B"/>
    <w:rsid w:val="008551F8"/>
    <w:rsid w:val="0085641B"/>
    <w:rsid w:val="008570F0"/>
    <w:rsid w:val="00857EC4"/>
    <w:rsid w:val="00864F9B"/>
    <w:rsid w:val="00867CE5"/>
    <w:rsid w:val="00867F11"/>
    <w:rsid w:val="00873174"/>
    <w:rsid w:val="008736A2"/>
    <w:rsid w:val="00876F24"/>
    <w:rsid w:val="008803D6"/>
    <w:rsid w:val="00883505"/>
    <w:rsid w:val="008839D6"/>
    <w:rsid w:val="008863E8"/>
    <w:rsid w:val="00886D7B"/>
    <w:rsid w:val="00886F5D"/>
    <w:rsid w:val="00890203"/>
    <w:rsid w:val="00892EF5"/>
    <w:rsid w:val="00895713"/>
    <w:rsid w:val="00896C7A"/>
    <w:rsid w:val="00897966"/>
    <w:rsid w:val="008A15D3"/>
    <w:rsid w:val="008A1646"/>
    <w:rsid w:val="008A3C1D"/>
    <w:rsid w:val="008A3FEA"/>
    <w:rsid w:val="008B172B"/>
    <w:rsid w:val="008B3017"/>
    <w:rsid w:val="008B470A"/>
    <w:rsid w:val="008B4C74"/>
    <w:rsid w:val="008B65F5"/>
    <w:rsid w:val="008C1AD6"/>
    <w:rsid w:val="008C2748"/>
    <w:rsid w:val="008C3E3F"/>
    <w:rsid w:val="008D47CE"/>
    <w:rsid w:val="008D4A31"/>
    <w:rsid w:val="008D4A5A"/>
    <w:rsid w:val="008D6541"/>
    <w:rsid w:val="008D74E9"/>
    <w:rsid w:val="008D7965"/>
    <w:rsid w:val="008E18A4"/>
    <w:rsid w:val="008E523D"/>
    <w:rsid w:val="008F058B"/>
    <w:rsid w:val="008F3779"/>
    <w:rsid w:val="008F69EE"/>
    <w:rsid w:val="00900AF1"/>
    <w:rsid w:val="00901795"/>
    <w:rsid w:val="009025F3"/>
    <w:rsid w:val="009031F8"/>
    <w:rsid w:val="009076B9"/>
    <w:rsid w:val="00907BDB"/>
    <w:rsid w:val="0091137D"/>
    <w:rsid w:val="009127F3"/>
    <w:rsid w:val="0091689F"/>
    <w:rsid w:val="00920D75"/>
    <w:rsid w:val="009243EB"/>
    <w:rsid w:val="00925531"/>
    <w:rsid w:val="009310F4"/>
    <w:rsid w:val="00934BDA"/>
    <w:rsid w:val="00935B4E"/>
    <w:rsid w:val="009373DC"/>
    <w:rsid w:val="00942B4D"/>
    <w:rsid w:val="00944F2D"/>
    <w:rsid w:val="009464BB"/>
    <w:rsid w:val="00946635"/>
    <w:rsid w:val="00952523"/>
    <w:rsid w:val="00953AE1"/>
    <w:rsid w:val="00956F0B"/>
    <w:rsid w:val="009640F9"/>
    <w:rsid w:val="0096496E"/>
    <w:rsid w:val="009704E2"/>
    <w:rsid w:val="00970F86"/>
    <w:rsid w:val="00971B47"/>
    <w:rsid w:val="00974055"/>
    <w:rsid w:val="009762EA"/>
    <w:rsid w:val="009814F3"/>
    <w:rsid w:val="00982149"/>
    <w:rsid w:val="00983CA0"/>
    <w:rsid w:val="00986062"/>
    <w:rsid w:val="009868AD"/>
    <w:rsid w:val="00993262"/>
    <w:rsid w:val="00994DD1"/>
    <w:rsid w:val="00996A8F"/>
    <w:rsid w:val="00997CFF"/>
    <w:rsid w:val="009A30A9"/>
    <w:rsid w:val="009A5E32"/>
    <w:rsid w:val="009B05D4"/>
    <w:rsid w:val="009B226C"/>
    <w:rsid w:val="009B3DA6"/>
    <w:rsid w:val="009B54F8"/>
    <w:rsid w:val="009B6D99"/>
    <w:rsid w:val="009B6FB1"/>
    <w:rsid w:val="009C0207"/>
    <w:rsid w:val="009C1FB5"/>
    <w:rsid w:val="009C4FAD"/>
    <w:rsid w:val="009C5074"/>
    <w:rsid w:val="009C6217"/>
    <w:rsid w:val="009D0D95"/>
    <w:rsid w:val="009D3F82"/>
    <w:rsid w:val="009D4427"/>
    <w:rsid w:val="009D5412"/>
    <w:rsid w:val="009D7565"/>
    <w:rsid w:val="009E228D"/>
    <w:rsid w:val="009E2E6D"/>
    <w:rsid w:val="009E37E6"/>
    <w:rsid w:val="009E62C5"/>
    <w:rsid w:val="009F3563"/>
    <w:rsid w:val="009F3C84"/>
    <w:rsid w:val="009F51F4"/>
    <w:rsid w:val="009F7612"/>
    <w:rsid w:val="00A01ED6"/>
    <w:rsid w:val="00A03163"/>
    <w:rsid w:val="00A03720"/>
    <w:rsid w:val="00A05DED"/>
    <w:rsid w:val="00A06371"/>
    <w:rsid w:val="00A06CCE"/>
    <w:rsid w:val="00A072D2"/>
    <w:rsid w:val="00A10803"/>
    <w:rsid w:val="00A13C67"/>
    <w:rsid w:val="00A16663"/>
    <w:rsid w:val="00A21BA6"/>
    <w:rsid w:val="00A22400"/>
    <w:rsid w:val="00A22B4E"/>
    <w:rsid w:val="00A23A2D"/>
    <w:rsid w:val="00A2570B"/>
    <w:rsid w:val="00A2722A"/>
    <w:rsid w:val="00A303CB"/>
    <w:rsid w:val="00A3243E"/>
    <w:rsid w:val="00A3257C"/>
    <w:rsid w:val="00A333E8"/>
    <w:rsid w:val="00A34B93"/>
    <w:rsid w:val="00A34D90"/>
    <w:rsid w:val="00A36846"/>
    <w:rsid w:val="00A419DB"/>
    <w:rsid w:val="00A4535B"/>
    <w:rsid w:val="00A46E30"/>
    <w:rsid w:val="00A52FAC"/>
    <w:rsid w:val="00A55578"/>
    <w:rsid w:val="00A56653"/>
    <w:rsid w:val="00A56B45"/>
    <w:rsid w:val="00A624AC"/>
    <w:rsid w:val="00A65874"/>
    <w:rsid w:val="00A6744C"/>
    <w:rsid w:val="00A67550"/>
    <w:rsid w:val="00A67E20"/>
    <w:rsid w:val="00A701B3"/>
    <w:rsid w:val="00A7145A"/>
    <w:rsid w:val="00A71CAD"/>
    <w:rsid w:val="00A72DA9"/>
    <w:rsid w:val="00A76085"/>
    <w:rsid w:val="00A81015"/>
    <w:rsid w:val="00A813A3"/>
    <w:rsid w:val="00A85713"/>
    <w:rsid w:val="00A86622"/>
    <w:rsid w:val="00A86783"/>
    <w:rsid w:val="00A93441"/>
    <w:rsid w:val="00A952C6"/>
    <w:rsid w:val="00A9569E"/>
    <w:rsid w:val="00A96716"/>
    <w:rsid w:val="00AA0B91"/>
    <w:rsid w:val="00AA180E"/>
    <w:rsid w:val="00AA1892"/>
    <w:rsid w:val="00AA1E11"/>
    <w:rsid w:val="00AA3F33"/>
    <w:rsid w:val="00AA623B"/>
    <w:rsid w:val="00AA7C6B"/>
    <w:rsid w:val="00AB0FB7"/>
    <w:rsid w:val="00AB255C"/>
    <w:rsid w:val="00AB3381"/>
    <w:rsid w:val="00AB675F"/>
    <w:rsid w:val="00AC004C"/>
    <w:rsid w:val="00AC3C4F"/>
    <w:rsid w:val="00AC58DC"/>
    <w:rsid w:val="00AC605F"/>
    <w:rsid w:val="00AC77EA"/>
    <w:rsid w:val="00AD585F"/>
    <w:rsid w:val="00AD6BA8"/>
    <w:rsid w:val="00AE2AA5"/>
    <w:rsid w:val="00AE49E7"/>
    <w:rsid w:val="00AE4B27"/>
    <w:rsid w:val="00AE5A6D"/>
    <w:rsid w:val="00AF6558"/>
    <w:rsid w:val="00AF76FA"/>
    <w:rsid w:val="00B0040F"/>
    <w:rsid w:val="00B011C0"/>
    <w:rsid w:val="00B024B4"/>
    <w:rsid w:val="00B025AA"/>
    <w:rsid w:val="00B02D4F"/>
    <w:rsid w:val="00B07AA0"/>
    <w:rsid w:val="00B13BC5"/>
    <w:rsid w:val="00B13DE5"/>
    <w:rsid w:val="00B141DC"/>
    <w:rsid w:val="00B1502A"/>
    <w:rsid w:val="00B150F2"/>
    <w:rsid w:val="00B176E2"/>
    <w:rsid w:val="00B20437"/>
    <w:rsid w:val="00B212DE"/>
    <w:rsid w:val="00B249E0"/>
    <w:rsid w:val="00B272B2"/>
    <w:rsid w:val="00B3026D"/>
    <w:rsid w:val="00B313DD"/>
    <w:rsid w:val="00B324DF"/>
    <w:rsid w:val="00B32EAF"/>
    <w:rsid w:val="00B35B1D"/>
    <w:rsid w:val="00B35C01"/>
    <w:rsid w:val="00B37117"/>
    <w:rsid w:val="00B375CE"/>
    <w:rsid w:val="00B408F1"/>
    <w:rsid w:val="00B40BBF"/>
    <w:rsid w:val="00B410D8"/>
    <w:rsid w:val="00B4196D"/>
    <w:rsid w:val="00B42028"/>
    <w:rsid w:val="00B43CF8"/>
    <w:rsid w:val="00B45CC8"/>
    <w:rsid w:val="00B46688"/>
    <w:rsid w:val="00B4688B"/>
    <w:rsid w:val="00B46AF3"/>
    <w:rsid w:val="00B55FA0"/>
    <w:rsid w:val="00B56C16"/>
    <w:rsid w:val="00B60358"/>
    <w:rsid w:val="00B63189"/>
    <w:rsid w:val="00B63302"/>
    <w:rsid w:val="00B63966"/>
    <w:rsid w:val="00B664BE"/>
    <w:rsid w:val="00B67F59"/>
    <w:rsid w:val="00B67F84"/>
    <w:rsid w:val="00B73B6F"/>
    <w:rsid w:val="00B762DB"/>
    <w:rsid w:val="00B80370"/>
    <w:rsid w:val="00B808D9"/>
    <w:rsid w:val="00B80E4D"/>
    <w:rsid w:val="00B80FFD"/>
    <w:rsid w:val="00B81B0A"/>
    <w:rsid w:val="00B83BBE"/>
    <w:rsid w:val="00B844D4"/>
    <w:rsid w:val="00B86DA4"/>
    <w:rsid w:val="00B87A41"/>
    <w:rsid w:val="00B91A2F"/>
    <w:rsid w:val="00B96640"/>
    <w:rsid w:val="00B96702"/>
    <w:rsid w:val="00BA02F4"/>
    <w:rsid w:val="00BA46A0"/>
    <w:rsid w:val="00BA5B0A"/>
    <w:rsid w:val="00BA7F39"/>
    <w:rsid w:val="00BB1616"/>
    <w:rsid w:val="00BB1F78"/>
    <w:rsid w:val="00BB355A"/>
    <w:rsid w:val="00BB421A"/>
    <w:rsid w:val="00BB50F7"/>
    <w:rsid w:val="00BB51CD"/>
    <w:rsid w:val="00BB5714"/>
    <w:rsid w:val="00BB595D"/>
    <w:rsid w:val="00BB78B7"/>
    <w:rsid w:val="00BC2777"/>
    <w:rsid w:val="00BC33B0"/>
    <w:rsid w:val="00BC3539"/>
    <w:rsid w:val="00BC37DD"/>
    <w:rsid w:val="00BC5A69"/>
    <w:rsid w:val="00BC5D7C"/>
    <w:rsid w:val="00BC64A7"/>
    <w:rsid w:val="00BC706C"/>
    <w:rsid w:val="00BD01F6"/>
    <w:rsid w:val="00BD15F0"/>
    <w:rsid w:val="00BD3514"/>
    <w:rsid w:val="00BD4D6B"/>
    <w:rsid w:val="00BD4EEC"/>
    <w:rsid w:val="00BE11FF"/>
    <w:rsid w:val="00BE12DE"/>
    <w:rsid w:val="00BE29C5"/>
    <w:rsid w:val="00BE7EE3"/>
    <w:rsid w:val="00BF07A3"/>
    <w:rsid w:val="00BF5189"/>
    <w:rsid w:val="00BF5E73"/>
    <w:rsid w:val="00BF6E3E"/>
    <w:rsid w:val="00BF72A8"/>
    <w:rsid w:val="00C02226"/>
    <w:rsid w:val="00C04D00"/>
    <w:rsid w:val="00C0666E"/>
    <w:rsid w:val="00C07826"/>
    <w:rsid w:val="00C11AD6"/>
    <w:rsid w:val="00C1259A"/>
    <w:rsid w:val="00C1333B"/>
    <w:rsid w:val="00C14338"/>
    <w:rsid w:val="00C2050B"/>
    <w:rsid w:val="00C23740"/>
    <w:rsid w:val="00C23A82"/>
    <w:rsid w:val="00C255B7"/>
    <w:rsid w:val="00C2648A"/>
    <w:rsid w:val="00C32988"/>
    <w:rsid w:val="00C32B5B"/>
    <w:rsid w:val="00C33AE5"/>
    <w:rsid w:val="00C34189"/>
    <w:rsid w:val="00C412D7"/>
    <w:rsid w:val="00C44A10"/>
    <w:rsid w:val="00C50364"/>
    <w:rsid w:val="00C5116D"/>
    <w:rsid w:val="00C5321F"/>
    <w:rsid w:val="00C54899"/>
    <w:rsid w:val="00C57F6E"/>
    <w:rsid w:val="00C61DF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7FF"/>
    <w:rsid w:val="00C97A1D"/>
    <w:rsid w:val="00CA132D"/>
    <w:rsid w:val="00CA1364"/>
    <w:rsid w:val="00CA196D"/>
    <w:rsid w:val="00CA2AD8"/>
    <w:rsid w:val="00CA36AC"/>
    <w:rsid w:val="00CB0B8A"/>
    <w:rsid w:val="00CB1101"/>
    <w:rsid w:val="00CB1F22"/>
    <w:rsid w:val="00CB303F"/>
    <w:rsid w:val="00CB3506"/>
    <w:rsid w:val="00CB4005"/>
    <w:rsid w:val="00CB4E48"/>
    <w:rsid w:val="00CB62AC"/>
    <w:rsid w:val="00CB74BC"/>
    <w:rsid w:val="00CC29B7"/>
    <w:rsid w:val="00CC2AF0"/>
    <w:rsid w:val="00CC65EF"/>
    <w:rsid w:val="00CC6721"/>
    <w:rsid w:val="00CC6CF9"/>
    <w:rsid w:val="00CC6FAC"/>
    <w:rsid w:val="00CC789F"/>
    <w:rsid w:val="00CD4368"/>
    <w:rsid w:val="00CD576B"/>
    <w:rsid w:val="00CD60DD"/>
    <w:rsid w:val="00CD7E81"/>
    <w:rsid w:val="00CE01B5"/>
    <w:rsid w:val="00CE241D"/>
    <w:rsid w:val="00CE3F19"/>
    <w:rsid w:val="00CE499F"/>
    <w:rsid w:val="00CE5D56"/>
    <w:rsid w:val="00CE6B9E"/>
    <w:rsid w:val="00CF7D80"/>
    <w:rsid w:val="00D007EB"/>
    <w:rsid w:val="00D0356B"/>
    <w:rsid w:val="00D05D6E"/>
    <w:rsid w:val="00D06F9F"/>
    <w:rsid w:val="00D11BD1"/>
    <w:rsid w:val="00D1358B"/>
    <w:rsid w:val="00D13E46"/>
    <w:rsid w:val="00D13F9D"/>
    <w:rsid w:val="00D15555"/>
    <w:rsid w:val="00D233E9"/>
    <w:rsid w:val="00D239C6"/>
    <w:rsid w:val="00D27CEC"/>
    <w:rsid w:val="00D3197B"/>
    <w:rsid w:val="00D31F77"/>
    <w:rsid w:val="00D321AA"/>
    <w:rsid w:val="00D37506"/>
    <w:rsid w:val="00D37DCB"/>
    <w:rsid w:val="00D4693D"/>
    <w:rsid w:val="00D51EEB"/>
    <w:rsid w:val="00D52B66"/>
    <w:rsid w:val="00D63AE1"/>
    <w:rsid w:val="00D646EB"/>
    <w:rsid w:val="00D65971"/>
    <w:rsid w:val="00D670A8"/>
    <w:rsid w:val="00D71DAA"/>
    <w:rsid w:val="00D727EB"/>
    <w:rsid w:val="00D73281"/>
    <w:rsid w:val="00D74FFE"/>
    <w:rsid w:val="00D762B1"/>
    <w:rsid w:val="00D765A0"/>
    <w:rsid w:val="00D76A32"/>
    <w:rsid w:val="00D77021"/>
    <w:rsid w:val="00D82046"/>
    <w:rsid w:val="00D84902"/>
    <w:rsid w:val="00D85BFD"/>
    <w:rsid w:val="00D865CD"/>
    <w:rsid w:val="00D8676D"/>
    <w:rsid w:val="00D87878"/>
    <w:rsid w:val="00D91453"/>
    <w:rsid w:val="00D9244F"/>
    <w:rsid w:val="00D92501"/>
    <w:rsid w:val="00D9719E"/>
    <w:rsid w:val="00DA1F54"/>
    <w:rsid w:val="00DA654F"/>
    <w:rsid w:val="00DA6A55"/>
    <w:rsid w:val="00DB10D3"/>
    <w:rsid w:val="00DB246E"/>
    <w:rsid w:val="00DB250A"/>
    <w:rsid w:val="00DB48B0"/>
    <w:rsid w:val="00DB4DBE"/>
    <w:rsid w:val="00DC0AF2"/>
    <w:rsid w:val="00DC156C"/>
    <w:rsid w:val="00DC1A3D"/>
    <w:rsid w:val="00DC2948"/>
    <w:rsid w:val="00DC674F"/>
    <w:rsid w:val="00DC6F9B"/>
    <w:rsid w:val="00DC726B"/>
    <w:rsid w:val="00DC7381"/>
    <w:rsid w:val="00DD42BB"/>
    <w:rsid w:val="00DD475D"/>
    <w:rsid w:val="00DD498E"/>
    <w:rsid w:val="00DD4AE1"/>
    <w:rsid w:val="00DD66AB"/>
    <w:rsid w:val="00DE49EB"/>
    <w:rsid w:val="00DE5472"/>
    <w:rsid w:val="00DF066B"/>
    <w:rsid w:val="00DF1017"/>
    <w:rsid w:val="00DF1DED"/>
    <w:rsid w:val="00DF3506"/>
    <w:rsid w:val="00DF4908"/>
    <w:rsid w:val="00E000B4"/>
    <w:rsid w:val="00E00DE2"/>
    <w:rsid w:val="00E01B0B"/>
    <w:rsid w:val="00E02B6D"/>
    <w:rsid w:val="00E030EA"/>
    <w:rsid w:val="00E03A0F"/>
    <w:rsid w:val="00E1087F"/>
    <w:rsid w:val="00E14EE4"/>
    <w:rsid w:val="00E15041"/>
    <w:rsid w:val="00E16243"/>
    <w:rsid w:val="00E205F5"/>
    <w:rsid w:val="00E222D9"/>
    <w:rsid w:val="00E223E4"/>
    <w:rsid w:val="00E224F9"/>
    <w:rsid w:val="00E22CF2"/>
    <w:rsid w:val="00E26263"/>
    <w:rsid w:val="00E26E41"/>
    <w:rsid w:val="00E2759F"/>
    <w:rsid w:val="00E2794A"/>
    <w:rsid w:val="00E27ADA"/>
    <w:rsid w:val="00E3147B"/>
    <w:rsid w:val="00E407FA"/>
    <w:rsid w:val="00E4734A"/>
    <w:rsid w:val="00E56384"/>
    <w:rsid w:val="00E57B74"/>
    <w:rsid w:val="00E60B72"/>
    <w:rsid w:val="00E61D11"/>
    <w:rsid w:val="00E62AD4"/>
    <w:rsid w:val="00E63B9F"/>
    <w:rsid w:val="00E64611"/>
    <w:rsid w:val="00E66ADD"/>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4E36"/>
    <w:rsid w:val="00E85E6E"/>
    <w:rsid w:val="00E87DCE"/>
    <w:rsid w:val="00E9057F"/>
    <w:rsid w:val="00E9190F"/>
    <w:rsid w:val="00E95060"/>
    <w:rsid w:val="00E950B5"/>
    <w:rsid w:val="00E966B9"/>
    <w:rsid w:val="00EA0EBF"/>
    <w:rsid w:val="00EA2C2D"/>
    <w:rsid w:val="00EA2C94"/>
    <w:rsid w:val="00EA33DE"/>
    <w:rsid w:val="00EA44B0"/>
    <w:rsid w:val="00EA4532"/>
    <w:rsid w:val="00EA79A2"/>
    <w:rsid w:val="00EB0318"/>
    <w:rsid w:val="00EB0FF7"/>
    <w:rsid w:val="00EB475A"/>
    <w:rsid w:val="00EB5CAC"/>
    <w:rsid w:val="00EB6F3D"/>
    <w:rsid w:val="00EB7772"/>
    <w:rsid w:val="00EB7F4F"/>
    <w:rsid w:val="00EC3C55"/>
    <w:rsid w:val="00EC4E3C"/>
    <w:rsid w:val="00EC53F2"/>
    <w:rsid w:val="00EC67E0"/>
    <w:rsid w:val="00EC7763"/>
    <w:rsid w:val="00EC780A"/>
    <w:rsid w:val="00ED04E9"/>
    <w:rsid w:val="00ED1E04"/>
    <w:rsid w:val="00ED456C"/>
    <w:rsid w:val="00ED5DE3"/>
    <w:rsid w:val="00EE304C"/>
    <w:rsid w:val="00EF0F22"/>
    <w:rsid w:val="00EF5A36"/>
    <w:rsid w:val="00F0019F"/>
    <w:rsid w:val="00F01428"/>
    <w:rsid w:val="00F0315D"/>
    <w:rsid w:val="00F04965"/>
    <w:rsid w:val="00F0632C"/>
    <w:rsid w:val="00F07397"/>
    <w:rsid w:val="00F11E41"/>
    <w:rsid w:val="00F1207F"/>
    <w:rsid w:val="00F13EAA"/>
    <w:rsid w:val="00F15138"/>
    <w:rsid w:val="00F16B2E"/>
    <w:rsid w:val="00F17308"/>
    <w:rsid w:val="00F20BA8"/>
    <w:rsid w:val="00F21501"/>
    <w:rsid w:val="00F23C2F"/>
    <w:rsid w:val="00F30D59"/>
    <w:rsid w:val="00F332B2"/>
    <w:rsid w:val="00F35223"/>
    <w:rsid w:val="00F35954"/>
    <w:rsid w:val="00F365B7"/>
    <w:rsid w:val="00F37DF1"/>
    <w:rsid w:val="00F45415"/>
    <w:rsid w:val="00F46611"/>
    <w:rsid w:val="00F46A0D"/>
    <w:rsid w:val="00F47D3B"/>
    <w:rsid w:val="00F51AB3"/>
    <w:rsid w:val="00F52661"/>
    <w:rsid w:val="00F53C42"/>
    <w:rsid w:val="00F543EE"/>
    <w:rsid w:val="00F62C2B"/>
    <w:rsid w:val="00F66BD7"/>
    <w:rsid w:val="00F6723C"/>
    <w:rsid w:val="00F67892"/>
    <w:rsid w:val="00F7062B"/>
    <w:rsid w:val="00F72B4C"/>
    <w:rsid w:val="00F746DF"/>
    <w:rsid w:val="00F7797A"/>
    <w:rsid w:val="00F77D82"/>
    <w:rsid w:val="00F80718"/>
    <w:rsid w:val="00F82FC0"/>
    <w:rsid w:val="00F84299"/>
    <w:rsid w:val="00F84CA3"/>
    <w:rsid w:val="00F852B9"/>
    <w:rsid w:val="00F859A5"/>
    <w:rsid w:val="00F86728"/>
    <w:rsid w:val="00F86FD6"/>
    <w:rsid w:val="00F87F0B"/>
    <w:rsid w:val="00F929DF"/>
    <w:rsid w:val="00F93FE3"/>
    <w:rsid w:val="00F94B30"/>
    <w:rsid w:val="00F95C09"/>
    <w:rsid w:val="00F97253"/>
    <w:rsid w:val="00F978B7"/>
    <w:rsid w:val="00FA00ED"/>
    <w:rsid w:val="00FA27A7"/>
    <w:rsid w:val="00FA36DB"/>
    <w:rsid w:val="00FA4497"/>
    <w:rsid w:val="00FA5E06"/>
    <w:rsid w:val="00FB0E7E"/>
    <w:rsid w:val="00FB23D0"/>
    <w:rsid w:val="00FB26D8"/>
    <w:rsid w:val="00FB2A77"/>
    <w:rsid w:val="00FB661F"/>
    <w:rsid w:val="00FC2094"/>
    <w:rsid w:val="00FC4985"/>
    <w:rsid w:val="00FC49E7"/>
    <w:rsid w:val="00FC6ED1"/>
    <w:rsid w:val="00FC7EEF"/>
    <w:rsid w:val="00FD068F"/>
    <w:rsid w:val="00FD2073"/>
    <w:rsid w:val="00FD2968"/>
    <w:rsid w:val="00FE09EE"/>
    <w:rsid w:val="00FE300B"/>
    <w:rsid w:val="00FE61ED"/>
    <w:rsid w:val="00FF21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48D4"/>
  <w15:docId w15:val="{53A05BCC-5D7E-4AC9-96B5-283F3B45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C32988"/>
    <w:pPr>
      <w:spacing w:before="120" w:after="120"/>
    </w:pPr>
    <w:rPr>
      <w:color w:val="4D4D4F" w:themeColor="accent4"/>
      <w:sz w:val="20"/>
    </w:rPr>
  </w:style>
  <w:style w:type="paragraph" w:styleId="Heading1">
    <w:name w:val="heading 1"/>
    <w:basedOn w:val="Normal"/>
    <w:next w:val="Normal"/>
    <w:link w:val="Heading1Char"/>
    <w:uiPriority w:val="5"/>
    <w:qFormat/>
    <w:rsid w:val="00EA79A2"/>
    <w:pPr>
      <w:tabs>
        <w:tab w:val="left" w:pos="1134"/>
      </w:tabs>
      <w:spacing w:before="240" w:after="240"/>
      <w:outlineLvl w:val="0"/>
    </w:pPr>
    <w:rPr>
      <w:rFonts w:eastAsiaTheme="majorEastAsia" w:cstheme="majorBidi"/>
      <w:bCs/>
      <w:color w:val="00B7B7" w:themeColor="accent2"/>
      <w:sz w:val="52"/>
      <w:szCs w:val="28"/>
    </w:rPr>
  </w:style>
  <w:style w:type="paragraph" w:styleId="Heading2">
    <w:name w:val="heading 2"/>
    <w:basedOn w:val="Heading1"/>
    <w:next w:val="Normal"/>
    <w:link w:val="Heading2Char"/>
    <w:uiPriority w:val="6"/>
    <w:qFormat/>
    <w:rsid w:val="00EA79A2"/>
    <w:pPr>
      <w:outlineLvl w:val="1"/>
    </w:pPr>
    <w:rPr>
      <w:bCs w:val="0"/>
      <w:sz w:val="44"/>
      <w:szCs w:val="26"/>
    </w:rPr>
  </w:style>
  <w:style w:type="paragraph" w:styleId="Heading3">
    <w:name w:val="heading 3"/>
    <w:basedOn w:val="Heading2"/>
    <w:next w:val="Normal"/>
    <w:link w:val="Heading3Char"/>
    <w:uiPriority w:val="6"/>
    <w:qFormat/>
    <w:rsid w:val="00EA79A2"/>
    <w:pPr>
      <w:numPr>
        <w:ilvl w:val="2"/>
      </w:numPr>
      <w:outlineLvl w:val="2"/>
    </w:pPr>
    <w:rPr>
      <w:bCs/>
      <w:sz w:val="36"/>
      <w:szCs w:val="28"/>
    </w:rPr>
  </w:style>
  <w:style w:type="paragraph" w:styleId="Heading4">
    <w:name w:val="heading 4"/>
    <w:basedOn w:val="Heading3"/>
    <w:next w:val="Normal"/>
    <w:link w:val="Heading4Char"/>
    <w:uiPriority w:val="6"/>
    <w:qFormat/>
    <w:rsid w:val="00EA79A2"/>
    <w:pPr>
      <w:numPr>
        <w:ilvl w:val="3"/>
      </w:numPr>
      <w:spacing w:after="120"/>
      <w:outlineLvl w:val="3"/>
    </w:pPr>
    <w:rPr>
      <w:iCs/>
      <w:sz w:val="28"/>
      <w:szCs w:val="24"/>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6B7010"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6B7010"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96A87"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96A87"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96A8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85641B"/>
    <w:pPr>
      <w:spacing w:before="60" w:after="0"/>
    </w:pPr>
  </w:style>
  <w:style w:type="character" w:customStyle="1" w:styleId="HeaderChar">
    <w:name w:val="Header Char"/>
    <w:basedOn w:val="DefaultParagraphFont"/>
    <w:link w:val="Header"/>
    <w:uiPriority w:val="27"/>
    <w:rsid w:val="0085641B"/>
    <w:rPr>
      <w:color w:val="4D4D4F" w:themeColor="accent4"/>
      <w:sz w:val="20"/>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808080" w:themeColor="accent6"/>
    </w:rPr>
  </w:style>
  <w:style w:type="table" w:styleId="TableGrid">
    <w:name w:val="Table Grid"/>
    <w:aliases w:val="DSDTI 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EA79A2"/>
    <w:rPr>
      <w:rFonts w:eastAsiaTheme="majorEastAsia" w:cstheme="majorBidi"/>
      <w:bCs/>
      <w:color w:val="00B7B7" w:themeColor="accent2"/>
      <w:sz w:val="52"/>
      <w:szCs w:val="28"/>
    </w:rPr>
  </w:style>
  <w:style w:type="paragraph" w:styleId="TOCHeading">
    <w:name w:val="TOC Heading"/>
    <w:basedOn w:val="Documenttitle"/>
    <w:next w:val="Normal"/>
    <w:uiPriority w:val="2"/>
    <w:qFormat/>
    <w:rsid w:val="00D06F9F"/>
    <w:rPr>
      <w:sz w:val="52"/>
    </w:rPr>
  </w:style>
  <w:style w:type="paragraph" w:styleId="TOC1">
    <w:name w:val="toc 1"/>
    <w:basedOn w:val="Normal"/>
    <w:next w:val="Normal"/>
    <w:uiPriority w:val="39"/>
    <w:qFormat/>
    <w:rsid w:val="00952523"/>
    <w:pPr>
      <w:tabs>
        <w:tab w:val="left" w:pos="851"/>
        <w:tab w:val="right" w:leader="dot" w:pos="10206"/>
      </w:tabs>
      <w:spacing w:before="360" w:after="240"/>
      <w:ind w:left="851" w:hanging="851"/>
    </w:pPr>
    <w:rPr>
      <w:rFonts w:asciiTheme="majorHAnsi" w:hAnsiTheme="majorHAnsi" w:cstheme="majorHAnsi"/>
      <w:noProof/>
      <w:sz w:val="28"/>
    </w:rPr>
  </w:style>
  <w:style w:type="character" w:styleId="Hyperlink">
    <w:name w:val="Hyperlink"/>
    <w:basedOn w:val="DefaultParagraphFont"/>
    <w:uiPriority w:val="99"/>
    <w:rsid w:val="00952523"/>
    <w:rPr>
      <w:rFonts w:ascii="Arial" w:hAnsi="Arial"/>
      <w:color w:val="263746" w:themeColor="text2"/>
      <w:sz w:val="20"/>
      <w:u w:val="single"/>
    </w:rPr>
  </w:style>
  <w:style w:type="character" w:customStyle="1" w:styleId="Heading2Char">
    <w:name w:val="Heading 2 Char"/>
    <w:basedOn w:val="DefaultParagraphFont"/>
    <w:link w:val="Heading2"/>
    <w:uiPriority w:val="6"/>
    <w:rsid w:val="00EA79A2"/>
    <w:rPr>
      <w:rFonts w:eastAsiaTheme="majorEastAsia" w:cstheme="majorBidi"/>
      <w:color w:val="00B7B7" w:themeColor="accent2"/>
      <w:sz w:val="44"/>
      <w:szCs w:val="26"/>
    </w:rPr>
  </w:style>
  <w:style w:type="paragraph" w:customStyle="1" w:styleId="Heading1introtext">
    <w:name w:val="Heading 1 intro text"/>
    <w:basedOn w:val="Heading2"/>
    <w:next w:val="Normal"/>
    <w:uiPriority w:val="5"/>
    <w:qFormat/>
    <w:rsid w:val="0085641B"/>
    <w:rPr>
      <w:color w:val="263746" w:themeColor="text2"/>
    </w:rPr>
  </w:style>
  <w:style w:type="character" w:customStyle="1" w:styleId="Heading3Char">
    <w:name w:val="Heading 3 Char"/>
    <w:basedOn w:val="DefaultParagraphFont"/>
    <w:link w:val="Heading3"/>
    <w:uiPriority w:val="6"/>
    <w:rsid w:val="00EA79A2"/>
    <w:rPr>
      <w:rFonts w:eastAsiaTheme="majorEastAsia" w:cstheme="majorBidi"/>
      <w:bCs/>
      <w:color w:val="00B7B7" w:themeColor="accent2"/>
      <w:sz w:val="36"/>
      <w:szCs w:val="28"/>
    </w:rPr>
  </w:style>
  <w:style w:type="character" w:customStyle="1" w:styleId="Heading4Char">
    <w:name w:val="Heading 4 Char"/>
    <w:basedOn w:val="DefaultParagraphFont"/>
    <w:link w:val="Heading4"/>
    <w:uiPriority w:val="6"/>
    <w:rsid w:val="00EA79A2"/>
    <w:rPr>
      <w:rFonts w:eastAsiaTheme="majorEastAsia" w:cstheme="majorBidi"/>
      <w:bCs/>
      <w:iCs/>
      <w:color w:val="00B7B7" w:themeColor="accent2"/>
      <w:sz w:val="28"/>
      <w:szCs w:val="24"/>
    </w:rPr>
  </w:style>
  <w:style w:type="paragraph" w:styleId="TOC2">
    <w:name w:val="toc 2"/>
    <w:basedOn w:val="Normal"/>
    <w:next w:val="Normal"/>
    <w:uiPriority w:val="39"/>
    <w:qFormat/>
    <w:rsid w:val="0085641B"/>
    <w:pPr>
      <w:tabs>
        <w:tab w:val="left" w:pos="851"/>
        <w:tab w:val="right" w:leader="dot" w:pos="10206"/>
      </w:tabs>
      <w:ind w:left="851" w:hanging="851"/>
    </w:pPr>
    <w:rPr>
      <w:rFonts w:asciiTheme="majorHAnsi" w:hAnsiTheme="majorHAnsi" w:cstheme="majorHAnsi"/>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EA79A2"/>
    <w:pPr>
      <w:pageBreakBefore/>
      <w:spacing w:before="240" w:after="240"/>
    </w:pPr>
    <w:rPr>
      <w:rFonts w:eastAsia="Arial" w:cs="Times New Roman"/>
      <w:color w:val="00B7B7" w:themeColor="accent2"/>
      <w:sz w:val="52"/>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B808D9"/>
    <w:pPr>
      <w:numPr>
        <w:numId w:val="10"/>
      </w:numPr>
      <w:tabs>
        <w:tab w:val="left" w:pos="357"/>
      </w:tabs>
      <w:spacing w:before="60" w:after="60"/>
    </w:pPr>
  </w:style>
  <w:style w:type="paragraph" w:styleId="ListBullet">
    <w:name w:val="List Bullet"/>
    <w:basedOn w:val="Normal"/>
    <w:uiPriority w:val="9"/>
    <w:rsid w:val="0085641B"/>
    <w:pPr>
      <w:numPr>
        <w:numId w:val="1"/>
      </w:numPr>
      <w:spacing w:before="60" w:after="60"/>
    </w:pPr>
  </w:style>
  <w:style w:type="paragraph" w:styleId="ListBullet2">
    <w:name w:val="List Bullet 2"/>
    <w:basedOn w:val="Normal"/>
    <w:uiPriority w:val="10"/>
    <w:rsid w:val="008D47CE"/>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4"/>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6B7010"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6B7010"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96A87"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96A87"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96A87"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CB4E48"/>
    <w:pPr>
      <w:numPr>
        <w:numId w:val="5"/>
      </w:numPr>
      <w:tabs>
        <w:tab w:val="left" w:pos="357"/>
      </w:tabs>
      <w:spacing w:before="60" w:after="60"/>
    </w:pPr>
  </w:style>
  <w:style w:type="paragraph" w:customStyle="1" w:styleId="TableListNumber">
    <w:name w:val="Table List Number"/>
    <w:basedOn w:val="Normal"/>
    <w:uiPriority w:val="20"/>
    <w:qFormat/>
    <w:rsid w:val="00A813A3"/>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9F3563"/>
    <w:rPr>
      <w:sz w:val="52"/>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D52B66"/>
    <w:rPr>
      <w:color w:val="00B7B7" w:themeColor="accent2"/>
      <w:sz w:val="56"/>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0F6213"/>
    <w:pPr>
      <w:spacing w:before="60" w:after="60"/>
      <w:contextualSpacing/>
      <w:jc w:val="both"/>
    </w:pPr>
    <w:rPr>
      <w:sz w:val="16"/>
      <w:szCs w:val="22"/>
    </w:rPr>
  </w:style>
  <w:style w:type="paragraph" w:customStyle="1" w:styleId="NoteIndent">
    <w:name w:val="Note Indent"/>
    <w:basedOn w:val="Normal"/>
    <w:uiPriority w:val="22"/>
    <w:qFormat/>
    <w:rsid w:val="00B808D9"/>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B808D9"/>
    <w:pPr>
      <w:numPr>
        <w:numId w:val="11"/>
      </w:numPr>
      <w:tabs>
        <w:tab w:val="left" w:pos="714"/>
      </w:tabs>
      <w:spacing w:before="60" w:after="60"/>
    </w:pPr>
  </w:style>
  <w:style w:type="paragraph" w:customStyle="1" w:styleId="Tablelistalpha">
    <w:name w:val="Table list alpha"/>
    <w:basedOn w:val="Normal"/>
    <w:uiPriority w:val="21"/>
    <w:qFormat/>
    <w:rsid w:val="00140120"/>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semiHidden/>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85641B"/>
    <w:pPr>
      <w:tabs>
        <w:tab w:val="clear" w:pos="1418"/>
      </w:tabs>
      <w:ind w:left="0" w:firstLine="0"/>
    </w:pPr>
    <w:rPr>
      <w:color w:val="263746" w:themeColor="text2"/>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EA79A2"/>
    <w:pPr>
      <w:tabs>
        <w:tab w:val="left" w:pos="2552"/>
      </w:tabs>
      <w:spacing w:before="240" w:after="240"/>
      <w:outlineLvl w:val="1"/>
    </w:pPr>
    <w:rPr>
      <w:rFonts w:eastAsia="Times New Roman" w:cs="Times New Roman"/>
      <w:color w:val="00B7B7" w:themeColor="accent2"/>
      <w:sz w:val="44"/>
      <w:szCs w:val="32"/>
    </w:rPr>
  </w:style>
  <w:style w:type="paragraph" w:customStyle="1" w:styleId="AppendixHeading3">
    <w:name w:val="Appendix Heading 3"/>
    <w:basedOn w:val="Normal"/>
    <w:uiPriority w:val="25"/>
    <w:qFormat/>
    <w:rsid w:val="00EA79A2"/>
    <w:pPr>
      <w:spacing w:before="240" w:after="240"/>
      <w:outlineLvl w:val="2"/>
    </w:pPr>
    <w:rPr>
      <w:rFonts w:eastAsia="Times New Roman" w:cs="Times New Roman"/>
      <w:bCs/>
      <w:color w:val="00B7B7" w:themeColor="accent2"/>
      <w:sz w:val="36"/>
      <w:szCs w:val="24"/>
    </w:rPr>
  </w:style>
  <w:style w:type="paragraph" w:customStyle="1" w:styleId="AppendixHeading4">
    <w:name w:val="Appendix Heading 4"/>
    <w:basedOn w:val="Normal"/>
    <w:uiPriority w:val="25"/>
    <w:qFormat/>
    <w:rsid w:val="00EA79A2"/>
    <w:pPr>
      <w:spacing w:before="240" w:after="240"/>
      <w:outlineLvl w:val="3"/>
    </w:pPr>
    <w:rPr>
      <w:rFonts w:eastAsia="Times New Roman" w:cs="Times New Roman"/>
      <w:color w:val="00B7B7" w:themeColor="accent2"/>
      <w:sz w:val="28"/>
      <w:szCs w:val="20"/>
    </w:rPr>
  </w:style>
  <w:style w:type="table" w:styleId="TableGridLight">
    <w:name w:val="Grid Table Light"/>
    <w:basedOn w:val="TableNormal"/>
    <w:uiPriority w:val="40"/>
    <w:rsid w:val="009B6FB1"/>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D5D5D5" w:themeFill="background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3FE3"/>
    <w:rPr>
      <w:color w:val="605E5C"/>
      <w:shd w:val="clear" w:color="auto" w:fill="E1DFDD"/>
    </w:rPr>
  </w:style>
  <w:style w:type="character" w:styleId="Strong">
    <w:name w:val="Strong"/>
    <w:basedOn w:val="DefaultParagraphFont"/>
    <w:qFormat/>
    <w:rsid w:val="00553001"/>
    <w:rPr>
      <w:b/>
      <w:bCs/>
    </w:rPr>
  </w:style>
  <w:style w:type="table" w:customStyle="1" w:styleId="DSDTITableGrid3">
    <w:name w:val="DSDTI Table Grid3"/>
    <w:basedOn w:val="TableNormal"/>
    <w:next w:val="TableGrid"/>
    <w:uiPriority w:val="59"/>
    <w:rsid w:val="005530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620B2"/>
    <w:pPr>
      <w:spacing w:before="0" w:after="0"/>
      <w:ind w:left="720"/>
    </w:pPr>
    <w:rPr>
      <w:rFonts w:ascii="Calibri" w:hAnsi="Calibri" w:cs="Calibri"/>
      <w:color w:val="auto"/>
      <w:sz w:val="22"/>
      <w:szCs w:val="22"/>
      <w:lang w:eastAsia="en-AU"/>
    </w:rPr>
  </w:style>
  <w:style w:type="paragraph" w:customStyle="1" w:styleId="paragraph">
    <w:name w:val="paragraph"/>
    <w:basedOn w:val="Normal"/>
    <w:rsid w:val="007C65C9"/>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7C65C9"/>
  </w:style>
  <w:style w:type="character" w:customStyle="1" w:styleId="eop">
    <w:name w:val="eop"/>
    <w:basedOn w:val="DefaultParagraphFont"/>
    <w:rsid w:val="007C6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149831">
      <w:bodyDiv w:val="1"/>
      <w:marLeft w:val="0"/>
      <w:marRight w:val="0"/>
      <w:marTop w:val="0"/>
      <w:marBottom w:val="0"/>
      <w:divBdr>
        <w:top w:val="none" w:sz="0" w:space="0" w:color="auto"/>
        <w:left w:val="none" w:sz="0" w:space="0" w:color="auto"/>
        <w:bottom w:val="none" w:sz="0" w:space="0" w:color="auto"/>
        <w:right w:val="none" w:sz="0" w:space="0" w:color="auto"/>
      </w:divBdr>
    </w:div>
    <w:div w:id="1488934560">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martjobs.qld.gov.au/jobtools/jncustomsearch.jobsearch?in_organid=14904"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tedevelopment.qld.gov.au/about-us/our-department/corporate-publications" TargetMode="External"/><Relationship Id="rId7" Type="http://schemas.openxmlformats.org/officeDocument/2006/relationships/styles" Target="styles.xml"/><Relationship Id="rId12" Type="http://schemas.openxmlformats.org/officeDocument/2006/relationships/hyperlink" Target="https://smartjobs.govnet.qld.gov.au/jobtools/jncustomsearch.jobsearch?in_organid=15033"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atedevelopment.qld.gov.au/about-us/our-department/corporate-publications/the-yhurri-gurri-framework" TargetMode="External"/><Relationship Id="rId22" Type="http://schemas.openxmlformats.org/officeDocument/2006/relationships/hyperlink" Target="https://smartjobs.qld.gov.au/" TargetMode="Externa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hinstonek\AppData\Local\Microsoft\Windows\INetCache\Content.Outlook\2H990VPA\Role%20description%20template%20June%202023%20(0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68DE8D56A4BB7AFDFE5FC45D82C11"/>
        <w:category>
          <w:name w:val="General"/>
          <w:gallery w:val="placeholder"/>
        </w:category>
        <w:types>
          <w:type w:val="bbPlcHdr"/>
        </w:types>
        <w:behaviors>
          <w:behavior w:val="content"/>
        </w:behaviors>
        <w:guid w:val="{EFF148F5-D497-4794-B459-A010947AE1DF}"/>
      </w:docPartPr>
      <w:docPartBody>
        <w:p w:rsidR="00E56D81" w:rsidRDefault="00E56D81">
          <w:pPr>
            <w:pStyle w:val="E0B68DE8D56A4BB7AFDFE5FC45D82C11"/>
          </w:pPr>
          <w:r w:rsidRPr="0013719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81"/>
    <w:rsid w:val="008C4846"/>
    <w:rsid w:val="00B0464F"/>
    <w:rsid w:val="00B74ADC"/>
    <w:rsid w:val="00D46F8A"/>
    <w:rsid w:val="00E56D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B68DE8D56A4BB7AFDFE5FC45D82C11">
    <w:name w:val="E0B68DE8D56A4BB7AFDFE5FC45D82C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DILGP">
      <a:dk1>
        <a:srgbClr val="263746"/>
      </a:dk1>
      <a:lt1>
        <a:sysClr val="window" lastClr="FFFFFF"/>
      </a:lt1>
      <a:dk2>
        <a:srgbClr val="263746"/>
      </a:dk2>
      <a:lt2>
        <a:srgbClr val="D5D5D5"/>
      </a:lt2>
      <a:accent1>
        <a:srgbClr val="D7DF23"/>
      </a:accent1>
      <a:accent2>
        <a:srgbClr val="00B7B7"/>
      </a:accent2>
      <a:accent3>
        <a:srgbClr val="EA7624"/>
      </a:accent3>
      <a:accent4>
        <a:srgbClr val="4D4D4F"/>
      </a:accent4>
      <a:accent5>
        <a:srgbClr val="A70240"/>
      </a:accent5>
      <a:accent6>
        <a:srgbClr val="808080"/>
      </a:accent6>
      <a:hlink>
        <a:srgbClr val="00B7B7"/>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57099F7A7F2B4D842C5884A5663B55" ma:contentTypeVersion="3" ma:contentTypeDescription="Create a new document." ma:contentTypeScope="" ma:versionID="9bbd731ae70e205f7f60d62536eaf81b">
  <xsd:schema xmlns:xsd="http://www.w3.org/2001/XMLSchema" xmlns:xs="http://www.w3.org/2001/XMLSchema" xmlns:p="http://schemas.microsoft.com/office/2006/metadata/properties" xmlns:ns2="bd8c2b5c-ab09-4a98-a826-9a484f4000b5" targetNamespace="http://schemas.microsoft.com/office/2006/metadata/properties" ma:root="true" ma:fieldsID="a206050a266eccb8fb2c0f658cb5cbb0" ns2:_="">
    <xsd:import namespace="bd8c2b5c-ab09-4a98-a826-9a484f4000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c2b5c-ab09-4a98-a826-9a484f400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9EC2E-D5DD-4D75-B8AB-190550CD572D}">
  <ds:schemaRefs>
    <ds:schemaRef ds:uri="http://schemas.openxmlformats.org/officeDocument/2006/bibliography"/>
  </ds:schemaRefs>
</ds:datastoreItem>
</file>

<file path=customXml/itemProps3.xml><?xml version="1.0" encoding="utf-8"?>
<ds:datastoreItem xmlns:ds="http://schemas.openxmlformats.org/officeDocument/2006/customXml" ds:itemID="{CB3565B3-AD38-43E1-B3B7-FF492E80D8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C9517B-A87A-487F-8C3F-4BA5E020F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c2b5c-ab09-4a98-a826-9a484f40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C2E249-060C-4367-9D69-E17D1E56C6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Role description template June 2023 (006).dotx</Template>
  <TotalTime>1</TotalTime>
  <Pages>6</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Document title</vt:lpstr>
    </vt:vector>
  </TitlesOfParts>
  <Company>Version 1 last updated 8/06/2020</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Planning Officer AO5 (Continuous Applicant Pool)</dc:title>
  <dc:subject>Document title subheading</dc:subject>
  <dc:creator>Kate Elphinstone</dc:creator>
  <cp:keywords/>
  <cp:lastModifiedBy>Kayleen Watson</cp:lastModifiedBy>
  <cp:revision>3</cp:revision>
  <cp:lastPrinted>2015-02-07T17:19:00Z</cp:lastPrinted>
  <dcterms:created xsi:type="dcterms:W3CDTF">2024-01-11T04:08:00Z</dcterms:created>
  <dcterms:modified xsi:type="dcterms:W3CDTF">2024-01-11T04:09:00Z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0x0101009857099F7A7F2B4D842C5884A5663B55</vt:lpwstr>
  </property>
  <property fmtid="{D5CDD505-2E9C-101B-9397-08002B2CF9AE}" pid="3" name="GrammarlyDocumentId">
    <vt:lpwstr>39f7a0562881148ffc47d7a1185074796e547eab72b64fd2a6ed7f1caa29a4ea</vt:lpwstr>
  </property>
</Properties>
</file>